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636A6EE" w14:textId="77777777" w:rsidR="00B5205F" w:rsidRDefault="00B5205F" w:rsidP="00760B4D">
      <w:pPr>
        <w:pStyle w:val="Titre3"/>
        <w:ind w:right="-193"/>
      </w:pPr>
      <w:r>
        <w:t>Fiche Technique</w:t>
      </w:r>
    </w:p>
    <w:p w14:paraId="59AEF1B2" w14:textId="77777777" w:rsidR="00B5205F" w:rsidRDefault="00B5205F">
      <w:pPr>
        <w:rPr>
          <w:color w:val="000000"/>
        </w:rPr>
      </w:pPr>
    </w:p>
    <w:p w14:paraId="277B0F75" w14:textId="77777777" w:rsidR="00B5205F" w:rsidRPr="00FE203F" w:rsidRDefault="00B5205F" w:rsidP="00FE203F">
      <w:pPr>
        <w:pStyle w:val="Titre1"/>
      </w:pPr>
      <w:r>
        <w:t>SCÈNE</w:t>
      </w:r>
    </w:p>
    <w:p w14:paraId="370CD485" w14:textId="77777777" w:rsidR="00FE203F" w:rsidRPr="00FE203F" w:rsidRDefault="00B5205F" w:rsidP="00FE203F">
      <w:pPr>
        <w:pStyle w:val="Titre2"/>
        <w:spacing w:before="120" w:after="120"/>
        <w:rPr>
          <w:b w:val="0"/>
          <w:bCs w:val="0"/>
          <w:szCs w:val="24"/>
          <w:u w:val="none"/>
        </w:rPr>
      </w:pPr>
      <w:r w:rsidRPr="00FE203F">
        <w:rPr>
          <w:szCs w:val="24"/>
        </w:rPr>
        <w:t>Dimensions</w:t>
      </w:r>
      <w:r w:rsidR="00FE203F" w:rsidRPr="00FE203F">
        <w:rPr>
          <w:szCs w:val="24"/>
        </w:rPr>
        <w:t xml:space="preserve"> à prévoir : </w:t>
      </w:r>
      <w:r w:rsidR="00B329A2" w:rsidRPr="00FE203F">
        <w:rPr>
          <w:b w:val="0"/>
          <w:bCs w:val="0"/>
          <w:szCs w:val="24"/>
          <w:u w:val="none"/>
        </w:rPr>
        <w:t xml:space="preserve">minimum </w:t>
      </w:r>
      <w:r w:rsidRPr="00FE203F">
        <w:rPr>
          <w:b w:val="0"/>
          <w:bCs w:val="0"/>
          <w:szCs w:val="24"/>
          <w:u w:val="none"/>
        </w:rPr>
        <w:t xml:space="preserve">de </w:t>
      </w:r>
      <w:r w:rsidR="00D15203" w:rsidRPr="00FE203F">
        <w:rPr>
          <w:b w:val="0"/>
          <w:bCs w:val="0"/>
          <w:szCs w:val="24"/>
          <w:u w:val="none"/>
        </w:rPr>
        <w:t>6</w:t>
      </w:r>
      <w:r w:rsidR="0029554D" w:rsidRPr="00FE203F">
        <w:rPr>
          <w:b w:val="0"/>
          <w:bCs w:val="0"/>
          <w:szCs w:val="24"/>
          <w:u w:val="none"/>
        </w:rPr>
        <w:t xml:space="preserve"> </w:t>
      </w:r>
      <w:r w:rsidR="00D12D56" w:rsidRPr="00FE203F">
        <w:rPr>
          <w:b w:val="0"/>
          <w:bCs w:val="0"/>
          <w:szCs w:val="24"/>
          <w:u w:val="none"/>
        </w:rPr>
        <w:t xml:space="preserve">m de large x </w:t>
      </w:r>
      <w:r w:rsidR="00D15203" w:rsidRPr="00FE203F">
        <w:rPr>
          <w:b w:val="0"/>
          <w:bCs w:val="0"/>
          <w:szCs w:val="24"/>
          <w:u w:val="none"/>
        </w:rPr>
        <w:t>4</w:t>
      </w:r>
      <w:r w:rsidR="0029554D" w:rsidRPr="00FE203F">
        <w:rPr>
          <w:b w:val="0"/>
          <w:bCs w:val="0"/>
          <w:szCs w:val="24"/>
          <w:u w:val="none"/>
        </w:rPr>
        <w:t xml:space="preserve"> </w:t>
      </w:r>
      <w:r w:rsidR="00B329A2" w:rsidRPr="00FE203F">
        <w:rPr>
          <w:b w:val="0"/>
          <w:bCs w:val="0"/>
          <w:szCs w:val="24"/>
          <w:u w:val="none"/>
        </w:rPr>
        <w:t xml:space="preserve">m de profondeur </w:t>
      </w:r>
      <w:r w:rsidRPr="00FE203F">
        <w:rPr>
          <w:b w:val="0"/>
          <w:bCs w:val="0"/>
          <w:szCs w:val="24"/>
          <w:u w:val="none"/>
        </w:rPr>
        <w:t>surélevée au minimum de 40 cm</w:t>
      </w:r>
      <w:r w:rsidR="00B329A2" w:rsidRPr="00FE203F">
        <w:rPr>
          <w:b w:val="0"/>
          <w:bCs w:val="0"/>
          <w:szCs w:val="24"/>
          <w:u w:val="none"/>
        </w:rPr>
        <w:t xml:space="preserve"> par rapport au public</w:t>
      </w:r>
      <w:r w:rsidRPr="00FE203F">
        <w:rPr>
          <w:b w:val="0"/>
          <w:bCs w:val="0"/>
          <w:szCs w:val="24"/>
          <w:u w:val="none"/>
        </w:rPr>
        <w:t>.</w:t>
      </w:r>
    </w:p>
    <w:p w14:paraId="0241C411" w14:textId="77777777" w:rsidR="00B371F9" w:rsidRPr="00FE203F" w:rsidRDefault="00FE203F" w:rsidP="00FE203F">
      <w:pPr>
        <w:spacing w:before="120" w:after="120"/>
        <w:ind w:left="1440"/>
      </w:pPr>
      <w:r w:rsidRPr="00FE203F">
        <w:t>Un</w:t>
      </w:r>
      <w:r w:rsidR="00094DCF">
        <w:t xml:space="preserve">e toile décorative </w:t>
      </w:r>
      <w:r w:rsidRPr="00FE203F">
        <w:t>de 5m x 2,50m pourra être accroché</w:t>
      </w:r>
      <w:r w:rsidR="00094DCF">
        <w:t>e</w:t>
      </w:r>
      <w:r w:rsidRPr="00FE203F">
        <w:t xml:space="preserve"> en fonds de scène.</w:t>
      </w:r>
      <w:r w:rsidR="00094DCF">
        <w:t xml:space="preserve"> P</w:t>
      </w:r>
      <w:r w:rsidRPr="00FE203F">
        <w:t>révoir les éléments de suspension correspondant.</w:t>
      </w:r>
    </w:p>
    <w:p w14:paraId="300B7A2C" w14:textId="77777777" w:rsidR="007E75F0" w:rsidRPr="00FE203F" w:rsidRDefault="00AB590E" w:rsidP="00FE203F">
      <w:pPr>
        <w:pStyle w:val="Titre1"/>
      </w:pPr>
      <w:r>
        <w:t xml:space="preserve">LOGE </w:t>
      </w:r>
      <w:r w:rsidR="007E21D7">
        <w:t>–</w:t>
      </w:r>
      <w:r>
        <w:t xml:space="preserve"> CATERING</w:t>
      </w:r>
      <w:r w:rsidR="007E21D7">
        <w:t xml:space="preserve"> - REPAS</w:t>
      </w:r>
    </w:p>
    <w:p w14:paraId="435AB417" w14:textId="77777777" w:rsidR="007E75F0" w:rsidRPr="00FE203F" w:rsidRDefault="00AB590E" w:rsidP="00FE203F">
      <w:pPr>
        <w:spacing w:before="120" w:after="120"/>
        <w:ind w:left="1440"/>
      </w:pPr>
      <w:r w:rsidRPr="00FE203F">
        <w:t>Prévoir une loge fermant à clé, avec portants et cintres pour stocker habits et housses d’instruments, avec toilettes à proximité</w:t>
      </w:r>
      <w:r w:rsidR="007E21D7" w:rsidRPr="00FE203F">
        <w:t>.</w:t>
      </w:r>
    </w:p>
    <w:p w14:paraId="09BBB97D" w14:textId="77777777" w:rsidR="007E75F0" w:rsidRPr="00FE203F" w:rsidRDefault="007E21D7" w:rsidP="00FE203F">
      <w:pPr>
        <w:spacing w:before="120" w:after="120"/>
        <w:ind w:left="1440"/>
      </w:pPr>
      <w:r w:rsidRPr="00FE203F">
        <w:t>Un</w:t>
      </w:r>
      <w:r w:rsidR="00AB590E" w:rsidRPr="00FE203F">
        <w:t xml:space="preserve"> catering </w:t>
      </w:r>
      <w:r w:rsidR="007E75F0" w:rsidRPr="00FE203F">
        <w:t>sera servi</w:t>
      </w:r>
      <w:r w:rsidRPr="00FE203F">
        <w:t xml:space="preserve"> à l’accueil des musiciens </w:t>
      </w:r>
      <w:r w:rsidR="00AB590E" w:rsidRPr="00FE203F">
        <w:t>(boissons chaudes et froides : café, eau, jus de fruits, bières, petits gâteaux, fruits de saison…).</w:t>
      </w:r>
    </w:p>
    <w:p w14:paraId="01C7AFCE" w14:textId="77777777" w:rsidR="00AC177B" w:rsidRPr="00FE203F" w:rsidRDefault="007E21D7" w:rsidP="00FE203F">
      <w:pPr>
        <w:spacing w:before="120" w:after="120"/>
        <w:ind w:left="1440"/>
      </w:pPr>
      <w:r w:rsidRPr="00FE203F">
        <w:t xml:space="preserve">Le repas </w:t>
      </w:r>
      <w:r w:rsidR="007E75F0" w:rsidRPr="00FE203F">
        <w:t>devra être chaud et équilibré</w:t>
      </w:r>
      <w:r w:rsidR="00FE203F" w:rsidRPr="00FE203F">
        <w:t xml:space="preserve"> (viande ou poisson / légumes / féculents-riz-pates / laitage / fruits</w:t>
      </w:r>
      <w:r w:rsidR="00FE203F">
        <w:t>…</w:t>
      </w:r>
      <w:r w:rsidR="00FE203F" w:rsidRPr="00FE203F">
        <w:t>) si possible de provenance locale</w:t>
      </w:r>
      <w:r w:rsidR="00FE203F">
        <w:t>, accompagné de boissons usuelles (eau / vin / bière / café)</w:t>
      </w:r>
      <w:r w:rsidR="00FE203F" w:rsidRPr="00FE203F">
        <w:t>.</w:t>
      </w:r>
    </w:p>
    <w:p w14:paraId="64B01892" w14:textId="77777777" w:rsidR="00AC177B" w:rsidRPr="00FE203F" w:rsidRDefault="00094DCF" w:rsidP="00094DCF">
      <w:pPr>
        <w:pStyle w:val="Titre1"/>
      </w:pPr>
      <w:r>
        <w:t xml:space="preserve">INSTALLATION, BALANCE &amp; </w:t>
      </w:r>
      <w:r w:rsidR="00B5205F">
        <w:t>ÉCLAIRAGE</w:t>
      </w:r>
    </w:p>
    <w:p w14:paraId="52AB95B9" w14:textId="77777777" w:rsidR="007E75F0" w:rsidRPr="00FE203F" w:rsidRDefault="007E75F0" w:rsidP="007E75F0">
      <w:pPr>
        <w:pStyle w:val="Retraitcorpsdetexte3"/>
        <w:spacing w:before="120" w:beforeAutospacing="0" w:after="120" w:afterAutospacing="0"/>
      </w:pPr>
      <w:r w:rsidRPr="00FE203F">
        <w:t>La durée d’installation</w:t>
      </w:r>
      <w:r w:rsidR="0066182D">
        <w:t xml:space="preserve"> + balance</w:t>
      </w:r>
      <w:r w:rsidRPr="00FE203F">
        <w:t xml:space="preserve"> à prévoir est d’environ </w:t>
      </w:r>
      <w:r w:rsidR="0066182D">
        <w:t>2</w:t>
      </w:r>
      <w:r w:rsidRPr="00FE203F">
        <w:t xml:space="preserve"> heure</w:t>
      </w:r>
      <w:r w:rsidR="0066182D">
        <w:t>s</w:t>
      </w:r>
      <w:r w:rsidRPr="00FE203F">
        <w:t>.</w:t>
      </w:r>
    </w:p>
    <w:p w14:paraId="1B9BAE47" w14:textId="77777777" w:rsidR="007E75F0" w:rsidRDefault="007E75F0" w:rsidP="007E75F0">
      <w:pPr>
        <w:pStyle w:val="Retraitcorpsdetexte3"/>
        <w:spacing w:before="120" w:beforeAutospacing="0" w:after="120" w:afterAutospacing="0"/>
        <w:rPr>
          <w:sz w:val="22"/>
          <w:szCs w:val="22"/>
        </w:rPr>
      </w:pPr>
      <w:r w:rsidRPr="00FE203F">
        <w:t xml:space="preserve">Dans le cas où le concert serait sonorisé, le matériel correspondant </w:t>
      </w:r>
      <w:r w:rsidRPr="00FE203F">
        <w:rPr>
          <w:u w:val="single"/>
        </w:rPr>
        <w:t>devra être déjà installé à l’arrivée des musiciens</w:t>
      </w:r>
      <w:r w:rsidRPr="00FE203F">
        <w:t xml:space="preserve"> afin d’éviter l’encombrement sur scène et les pertes de temps. La durée à prévoir pour les réglages sera dans ce cas d’environ 1 heure.</w:t>
      </w:r>
      <w:r>
        <w:rPr>
          <w:sz w:val="22"/>
          <w:szCs w:val="22"/>
        </w:rPr>
        <w:t xml:space="preserve"> </w:t>
      </w:r>
    </w:p>
    <w:p w14:paraId="3E79ABFD" w14:textId="77777777" w:rsidR="00094DCF" w:rsidRPr="00094DCF" w:rsidRDefault="00094DCF" w:rsidP="00094DCF">
      <w:pPr>
        <w:spacing w:before="120" w:after="120"/>
        <w:ind w:left="1440"/>
      </w:pPr>
      <w:r>
        <w:t>L’éclairage en</w:t>
      </w:r>
      <w:r w:rsidRPr="00FE203F">
        <w:t xml:space="preserve"> soirée </w:t>
      </w:r>
      <w:r>
        <w:t xml:space="preserve">devra </w:t>
      </w:r>
      <w:r w:rsidRPr="00FE203F">
        <w:t>prévoir au minimum</w:t>
      </w:r>
      <w:r>
        <w:t xml:space="preserve"> </w:t>
      </w:r>
      <w:r w:rsidRPr="00FE203F">
        <w:t xml:space="preserve">2 ambiances </w:t>
      </w:r>
      <w:r>
        <w:t xml:space="preserve">en façade </w:t>
      </w:r>
      <w:r w:rsidRPr="00FE203F">
        <w:t>(1 :</w:t>
      </w:r>
      <w:r>
        <w:t xml:space="preserve"> </w:t>
      </w:r>
      <w:r w:rsidRPr="00FE203F">
        <w:t>jaune-orange-rouge / 2 : ambiance bleutée) et quelques contre-éclairages.</w:t>
      </w:r>
    </w:p>
    <w:p w14:paraId="5CC7ECB7" w14:textId="77777777" w:rsidR="00FE203F" w:rsidRPr="00FE203F" w:rsidRDefault="00FE203F" w:rsidP="00FE203F">
      <w:pPr>
        <w:pStyle w:val="Titre1"/>
      </w:pPr>
      <w:r>
        <w:t>PIANO</w:t>
      </w:r>
    </w:p>
    <w:p w14:paraId="7CD10038" w14:textId="77777777" w:rsidR="00094DCF" w:rsidRDefault="0066182D" w:rsidP="00FE203F">
      <w:pPr>
        <w:pStyle w:val="Retraitcorpsdetexte3"/>
        <w:spacing w:before="120" w:beforeAutospacing="0" w:after="120" w:afterAutospacing="0"/>
      </w:pPr>
      <w:r>
        <w:t xml:space="preserve">L’organisateur </w:t>
      </w:r>
      <w:r w:rsidR="00094DCF">
        <w:t xml:space="preserve">un </w:t>
      </w:r>
      <w:r w:rsidR="00FE203F" w:rsidRPr="00FE203F">
        <w:t xml:space="preserve">piano </w:t>
      </w:r>
      <w:r>
        <w:t xml:space="preserve">acoustique, si possible </w:t>
      </w:r>
      <w:r w:rsidR="00FE203F" w:rsidRPr="00FE203F">
        <w:t>à queue</w:t>
      </w:r>
      <w:r w:rsidR="00094DCF">
        <w:t xml:space="preserve"> (</w:t>
      </w:r>
      <w:r>
        <w:t xml:space="preserve">ce </w:t>
      </w:r>
      <w:r w:rsidR="00094DCF">
        <w:t>qui permet</w:t>
      </w:r>
      <w:r>
        <w:t xml:space="preserve"> </w:t>
      </w:r>
      <w:r w:rsidR="00094DCF">
        <w:t>de projeter le son vers l’avant tout en montrant les mains du pianiste</w:t>
      </w:r>
      <w:r>
        <w:t>)</w:t>
      </w:r>
      <w:r w:rsidR="00094DCF">
        <w:t>.</w:t>
      </w:r>
    </w:p>
    <w:p w14:paraId="79025914" w14:textId="77777777" w:rsidR="00FE203F" w:rsidRDefault="00094DCF" w:rsidP="00FE203F">
      <w:pPr>
        <w:pStyle w:val="Retraitcorpsdetexte3"/>
        <w:spacing w:before="120" w:beforeAutospacing="0" w:after="120" w:afterAutospacing="0"/>
      </w:pPr>
      <w:r>
        <w:t>Il</w:t>
      </w:r>
      <w:r w:rsidR="00FE203F" w:rsidRPr="00FE203F">
        <w:t xml:space="preserve"> devra être de bonne </w:t>
      </w:r>
      <w:r>
        <w:t>facture</w:t>
      </w:r>
      <w:r w:rsidR="00FE203F" w:rsidRPr="00FE203F">
        <w:t>,</w:t>
      </w:r>
      <w:r>
        <w:t xml:space="preserve"> les tampons en bon état. Il sera installé</w:t>
      </w:r>
      <w:r w:rsidR="00FE203F" w:rsidRPr="00FE203F">
        <w:t xml:space="preserve"> sur place </w:t>
      </w:r>
      <w:r>
        <w:t xml:space="preserve">avant l’arrivée des musiciens </w:t>
      </w:r>
      <w:r w:rsidR="00FE203F" w:rsidRPr="00FE203F">
        <w:t xml:space="preserve">et accordé </w:t>
      </w:r>
      <w:r>
        <w:t>le jour même.</w:t>
      </w:r>
    </w:p>
    <w:p w14:paraId="6A205451" w14:textId="77777777" w:rsidR="007E75F0" w:rsidRPr="007E75F0" w:rsidRDefault="007E75F0" w:rsidP="007E75F0">
      <w:pPr>
        <w:pStyle w:val="Titre1"/>
      </w:pPr>
      <w:r>
        <w:t>SONORISATION</w:t>
      </w:r>
    </w:p>
    <w:p w14:paraId="754F9199" w14:textId="77777777" w:rsidR="006708C1" w:rsidRPr="00FE203F" w:rsidRDefault="006708C1" w:rsidP="00FE203F">
      <w:pPr>
        <w:spacing w:before="120" w:after="120"/>
        <w:ind w:left="1440"/>
      </w:pPr>
      <w:r w:rsidRPr="00FE203F">
        <w:t xml:space="preserve">L’orchestre est composé de </w:t>
      </w:r>
      <w:r w:rsidR="004D259E" w:rsidRPr="00FE203F">
        <w:t>7</w:t>
      </w:r>
      <w:r w:rsidRPr="00FE203F">
        <w:t xml:space="preserve"> musiciens : </w:t>
      </w:r>
    </w:p>
    <w:p w14:paraId="08918330" w14:textId="64296F32" w:rsidR="0043433C" w:rsidRPr="00FE203F" w:rsidRDefault="0066182D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>
        <w:t>Vibraphone</w:t>
      </w:r>
    </w:p>
    <w:p w14:paraId="51626B6E" w14:textId="40ABEF4D" w:rsidR="00B371F9" w:rsidRPr="00FE203F" w:rsidRDefault="00B371F9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 w:rsidRPr="00FE203F">
        <w:t xml:space="preserve">Saxophone / </w:t>
      </w:r>
      <w:r w:rsidR="004D259E" w:rsidRPr="00FE203F">
        <w:t xml:space="preserve">Flute / </w:t>
      </w:r>
      <w:r w:rsidRPr="00FE203F">
        <w:t>Clarinette</w:t>
      </w:r>
    </w:p>
    <w:p w14:paraId="47C02E22" w14:textId="183D05F9" w:rsidR="006708C1" w:rsidRPr="00FE203F" w:rsidRDefault="006708C1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 w:rsidRPr="00FE203F">
        <w:t xml:space="preserve">Trombone / </w:t>
      </w:r>
      <w:r w:rsidR="00FE203F">
        <w:t>P</w:t>
      </w:r>
      <w:r w:rsidRPr="00FE203F">
        <w:t>résentation</w:t>
      </w:r>
    </w:p>
    <w:p w14:paraId="32B699A8" w14:textId="37DACCD5" w:rsidR="00A81BAA" w:rsidRPr="00FE203F" w:rsidRDefault="00AC177B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 w:rsidRPr="00FE203F">
        <w:t>Guitare électrique</w:t>
      </w:r>
    </w:p>
    <w:p w14:paraId="22318A90" w14:textId="3872A234" w:rsidR="00AC177B" w:rsidRPr="00FE203F" w:rsidRDefault="00AC177B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 w:rsidRPr="00FE203F">
        <w:t>Piano acoustique</w:t>
      </w:r>
    </w:p>
    <w:p w14:paraId="619D898E" w14:textId="53BE1C0D" w:rsidR="00A81BAA" w:rsidRPr="00FE203F" w:rsidRDefault="00A81BAA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 w:rsidRPr="00FE203F">
        <w:t>C</w:t>
      </w:r>
      <w:r w:rsidR="006708C1" w:rsidRPr="00FE203F">
        <w:t>ontre</w:t>
      </w:r>
      <w:r w:rsidRPr="00FE203F">
        <w:t xml:space="preserve">basse </w:t>
      </w:r>
      <w:r w:rsidR="00B371F9" w:rsidRPr="00FE203F">
        <w:t>/ Chant</w:t>
      </w:r>
    </w:p>
    <w:p w14:paraId="73B30538" w14:textId="0B5E66C3" w:rsidR="00D15203" w:rsidRPr="00FE203F" w:rsidRDefault="00D15203" w:rsidP="00FE203F">
      <w:pPr>
        <w:pStyle w:val="Retraitcorpsdetexte3"/>
        <w:numPr>
          <w:ilvl w:val="0"/>
          <w:numId w:val="8"/>
        </w:numPr>
        <w:spacing w:before="0" w:beforeAutospacing="0" w:after="0" w:afterAutospacing="0"/>
        <w:ind w:left="1797" w:hanging="357"/>
      </w:pPr>
      <w:r w:rsidRPr="00FE203F">
        <w:t>Batterie</w:t>
      </w:r>
    </w:p>
    <w:p w14:paraId="35DC201E" w14:textId="77777777" w:rsidR="0043433C" w:rsidRDefault="00B5205F" w:rsidP="00FE203F">
      <w:pPr>
        <w:pStyle w:val="contenu"/>
        <w:spacing w:before="120" w:beforeAutospacing="0" w:after="120" w:afterAutospacing="0"/>
        <w:ind w:left="1440"/>
      </w:pPr>
      <w:r>
        <w:rPr>
          <w:u w:val="single"/>
        </w:rPr>
        <w:t>L’idéal est une écoute en acoustique</w:t>
      </w:r>
      <w:r>
        <w:t>.</w:t>
      </w:r>
      <w:r w:rsidR="007D31BC">
        <w:t xml:space="preserve"> </w:t>
      </w:r>
      <w:r w:rsidR="007D31BC" w:rsidRPr="007D31BC">
        <w:t>Dans ce cas nous limitons la</w:t>
      </w:r>
      <w:r w:rsidR="007D31BC">
        <w:rPr>
          <w:sz w:val="22"/>
          <w:szCs w:val="22"/>
        </w:rPr>
        <w:t xml:space="preserve"> </w:t>
      </w:r>
      <w:r w:rsidR="007D31BC" w:rsidRPr="007D31BC">
        <w:t xml:space="preserve">sonorisation </w:t>
      </w:r>
      <w:r w:rsidR="007D31BC">
        <w:t>proposée ci-dessous au</w:t>
      </w:r>
      <w:r w:rsidR="007D31BC" w:rsidRPr="007D31BC">
        <w:t xml:space="preserve"> chant</w:t>
      </w:r>
      <w:r w:rsidR="004D259E">
        <w:t xml:space="preserve"> et à la présentation (2 micros).</w:t>
      </w:r>
      <w:r w:rsidR="00094DCF">
        <w:t xml:space="preserve"> </w:t>
      </w:r>
      <w:r w:rsidR="004D259E">
        <w:lastRenderedPageBreak/>
        <w:t>Dans ce cas</w:t>
      </w:r>
      <w:r w:rsidR="007D31BC" w:rsidRPr="007D31BC">
        <w:t xml:space="preserve"> </w:t>
      </w:r>
      <w:r w:rsidR="0066182D">
        <w:t>le vibraphone, les cuivres</w:t>
      </w:r>
      <w:r w:rsidR="00AC177B">
        <w:t xml:space="preserve"> et le piano</w:t>
      </w:r>
      <w:r w:rsidR="00D15203">
        <w:t xml:space="preserve"> jou</w:t>
      </w:r>
      <w:r w:rsidR="004D259E">
        <w:t>e</w:t>
      </w:r>
      <w:r w:rsidR="00D15203">
        <w:t>nt en acoustique</w:t>
      </w:r>
      <w:r w:rsidR="004D259E">
        <w:t xml:space="preserve">, </w:t>
      </w:r>
      <w:r w:rsidR="00094DCF">
        <w:t xml:space="preserve">et </w:t>
      </w:r>
      <w:r w:rsidR="004D259E">
        <w:t>l</w:t>
      </w:r>
      <w:r w:rsidR="00B371F9">
        <w:t>a</w:t>
      </w:r>
      <w:r w:rsidR="006365E2">
        <w:t xml:space="preserve"> </w:t>
      </w:r>
      <w:r w:rsidR="00B371F9">
        <w:t>contre</w:t>
      </w:r>
      <w:r w:rsidR="00AC177B">
        <w:t>basse et</w:t>
      </w:r>
      <w:r w:rsidR="006365E2">
        <w:t xml:space="preserve"> la guitare</w:t>
      </w:r>
      <w:r w:rsidR="00AC177B">
        <w:t xml:space="preserve"> </w:t>
      </w:r>
      <w:r w:rsidR="00D15203">
        <w:t xml:space="preserve">sur </w:t>
      </w:r>
      <w:r w:rsidR="006365E2">
        <w:t>leur amplification propre</w:t>
      </w:r>
      <w:r w:rsidR="007D31BC">
        <w:t>.</w:t>
      </w:r>
    </w:p>
    <w:p w14:paraId="58C8F298" w14:textId="77777777" w:rsidR="005B34F9" w:rsidRPr="007E75F0" w:rsidRDefault="006C3014" w:rsidP="007E75F0">
      <w:pPr>
        <w:pStyle w:val="contenu"/>
        <w:ind w:left="1440"/>
      </w:pPr>
      <w:r>
        <w:t>Dans les autre</w:t>
      </w:r>
      <w:r w:rsidRPr="006C3014">
        <w:t xml:space="preserve">s cas </w:t>
      </w:r>
      <w:r>
        <w:t xml:space="preserve">(grosse jauge, acoustique difficile) </w:t>
      </w:r>
      <w:r w:rsidRPr="006C3014">
        <w:t>nous prop</w:t>
      </w:r>
      <w:r>
        <w:t>osons la sonorisation suivante</w:t>
      </w:r>
      <w:r w:rsidR="00AB590E">
        <w:t> :</w:t>
      </w:r>
    </w:p>
    <w:p w14:paraId="300F86F0" w14:textId="77777777" w:rsidR="00DE750D" w:rsidRPr="00DE750D" w:rsidRDefault="00B371F9" w:rsidP="00DE750D">
      <w:pPr>
        <w:pStyle w:val="Titre2"/>
        <w:rPr>
          <w:b w:val="0"/>
          <w:i/>
          <w:u w:val="none"/>
        </w:rPr>
      </w:pPr>
      <w:r>
        <w:t>Scènes sonorisées</w:t>
      </w:r>
      <w:r w:rsidR="00760B4D">
        <w:rPr>
          <w:rStyle w:val="Appelnotedebasdep"/>
        </w:rPr>
        <w:footnoteReference w:id="1"/>
      </w:r>
      <w:r>
        <w:t xml:space="preserve"> </w:t>
      </w:r>
      <w:r w:rsidR="007D31BC" w:rsidRPr="006229DE">
        <w:rPr>
          <w:i/>
          <w:u w:val="none"/>
        </w:rPr>
        <w:t>:</w:t>
      </w:r>
      <w:r w:rsidR="006229DE" w:rsidRPr="006229DE">
        <w:rPr>
          <w:i/>
          <w:u w:val="none"/>
        </w:rPr>
        <w:t xml:space="preserve"> </w:t>
      </w:r>
      <w:r w:rsidR="00DE750D">
        <w:rPr>
          <w:b w:val="0"/>
          <w:i/>
          <w:u w:val="none"/>
        </w:rPr>
        <w:br/>
        <w:t xml:space="preserve">Les amplis de guitare et contrebasse </w:t>
      </w:r>
      <w:r w:rsidR="004D259E">
        <w:rPr>
          <w:b w:val="0"/>
          <w:i/>
          <w:u w:val="none"/>
        </w:rPr>
        <w:t>peuvent être</w:t>
      </w:r>
      <w:r w:rsidR="00DE750D">
        <w:rPr>
          <w:b w:val="0"/>
          <w:i/>
          <w:u w:val="none"/>
        </w:rPr>
        <w:t xml:space="preserve"> amenés par les musiciens</w:t>
      </w:r>
      <w:r w:rsidR="004D259E">
        <w:rPr>
          <w:b w:val="0"/>
          <w:i/>
          <w:u w:val="none"/>
        </w:rPr>
        <w:t xml:space="preserve"> de même que certains</w:t>
      </w:r>
      <w:r w:rsidR="00DE750D" w:rsidRPr="006229DE">
        <w:rPr>
          <w:b w:val="0"/>
          <w:i/>
          <w:u w:val="none"/>
        </w:rPr>
        <w:t xml:space="preserve"> micros</w:t>
      </w:r>
      <w:r w:rsidR="00DE750D">
        <w:rPr>
          <w:b w:val="0"/>
          <w:i/>
          <w:u w:val="none"/>
        </w:rPr>
        <w:t xml:space="preserve"> </w:t>
      </w:r>
      <w:r w:rsidR="004D259E">
        <w:rPr>
          <w:b w:val="0"/>
          <w:i/>
          <w:u w:val="none"/>
        </w:rPr>
        <w:t xml:space="preserve">spéciaux (cf. </w:t>
      </w:r>
      <w:r w:rsidR="00DE750D">
        <w:rPr>
          <w:b w:val="0"/>
          <w:i/>
          <w:u w:val="none"/>
        </w:rPr>
        <w:t>avec *</w:t>
      </w:r>
      <w:r w:rsidR="004D259E">
        <w:rPr>
          <w:b w:val="0"/>
          <w:i/>
          <w:u w:val="none"/>
        </w:rPr>
        <w:t>)</w:t>
      </w:r>
      <w:r w:rsidR="00806E2C">
        <w:rPr>
          <w:b w:val="0"/>
          <w:i/>
          <w:u w:val="none"/>
        </w:rPr>
        <w:t>.</w:t>
      </w:r>
    </w:p>
    <w:p w14:paraId="5EB8773C" w14:textId="77777777" w:rsidR="00FB142B" w:rsidRPr="00FB142B" w:rsidRDefault="00FB142B" w:rsidP="00FB142B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4678"/>
        <w:gridCol w:w="1872"/>
        <w:gridCol w:w="2522"/>
      </w:tblGrid>
      <w:tr w:rsidR="00FB142B" w:rsidRPr="00F809D6" w14:paraId="3FA98438" w14:textId="77777777" w:rsidTr="00D26E67">
        <w:tc>
          <w:tcPr>
            <w:tcW w:w="1701" w:type="dxa"/>
          </w:tcPr>
          <w:p w14:paraId="65C30EAA" w14:textId="77777777" w:rsidR="00FB142B" w:rsidRPr="00F809D6" w:rsidRDefault="00FB142B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Instrument</w:t>
            </w:r>
          </w:p>
        </w:tc>
        <w:tc>
          <w:tcPr>
            <w:tcW w:w="4678" w:type="dxa"/>
          </w:tcPr>
          <w:p w14:paraId="07166FBF" w14:textId="77777777" w:rsidR="00FB142B" w:rsidRPr="00F809D6" w:rsidRDefault="00DA7427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 xml:space="preserve">Caractéristique et </w:t>
            </w:r>
            <w:r w:rsidR="00FB142B" w:rsidRPr="00F809D6">
              <w:rPr>
                <w:bCs/>
                <w:sz w:val="20"/>
                <w:szCs w:val="20"/>
              </w:rPr>
              <w:t>Micro</w:t>
            </w:r>
          </w:p>
        </w:tc>
        <w:tc>
          <w:tcPr>
            <w:tcW w:w="1872" w:type="dxa"/>
          </w:tcPr>
          <w:p w14:paraId="02C999A7" w14:textId="77777777" w:rsidR="00FB142B" w:rsidRPr="00F809D6" w:rsidRDefault="00FB142B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Pied</w:t>
            </w:r>
          </w:p>
        </w:tc>
        <w:tc>
          <w:tcPr>
            <w:tcW w:w="2522" w:type="dxa"/>
          </w:tcPr>
          <w:p w14:paraId="0B18560A" w14:textId="77777777" w:rsidR="00FB142B" w:rsidRPr="006F4028" w:rsidRDefault="00FB142B" w:rsidP="00F809D6">
            <w:pPr>
              <w:spacing w:after="100" w:afterAutospacing="1"/>
              <w:ind w:right="57"/>
              <w:rPr>
                <w:bCs/>
                <w:i/>
                <w:sz w:val="20"/>
                <w:szCs w:val="20"/>
              </w:rPr>
            </w:pPr>
            <w:r w:rsidRPr="006F4028">
              <w:rPr>
                <w:bCs/>
                <w:i/>
                <w:sz w:val="20"/>
                <w:szCs w:val="20"/>
              </w:rPr>
              <w:t>Obs</w:t>
            </w:r>
          </w:p>
        </w:tc>
      </w:tr>
      <w:tr w:rsidR="00FB142B" w:rsidRPr="00F809D6" w14:paraId="78006E6D" w14:textId="77777777" w:rsidTr="00D26E67">
        <w:tc>
          <w:tcPr>
            <w:tcW w:w="1701" w:type="dxa"/>
          </w:tcPr>
          <w:p w14:paraId="654226DB" w14:textId="77777777" w:rsidR="00FB142B" w:rsidRPr="00F809D6" w:rsidRDefault="00FB142B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Sono</w:t>
            </w:r>
            <w:r w:rsidRPr="00F809D6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4678" w:type="dxa"/>
          </w:tcPr>
          <w:p w14:paraId="35D99E43" w14:textId="77777777" w:rsidR="00FB142B" w:rsidRPr="00F809D6" w:rsidRDefault="00D26E67" w:rsidP="001C762E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m</w:t>
            </w:r>
            <w:r w:rsidR="001C762E">
              <w:rPr>
                <w:bCs/>
                <w:sz w:val="20"/>
                <w:szCs w:val="20"/>
              </w:rPr>
              <w:t>ini</w:t>
            </w:r>
            <w:r>
              <w:rPr>
                <w:bCs/>
                <w:sz w:val="20"/>
                <w:szCs w:val="20"/>
              </w:rPr>
              <w:t>ma</w:t>
            </w:r>
            <w:r w:rsidR="001C762E">
              <w:rPr>
                <w:bCs/>
                <w:sz w:val="20"/>
                <w:szCs w:val="20"/>
              </w:rPr>
              <w:t xml:space="preserve"> </w:t>
            </w:r>
            <w:r w:rsidR="00FB142B" w:rsidRPr="00F809D6">
              <w:rPr>
                <w:bCs/>
                <w:sz w:val="20"/>
                <w:szCs w:val="20"/>
              </w:rPr>
              <w:t>2x100w de bonne qualité</w:t>
            </w:r>
            <w:r w:rsidR="001C762E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72" w:type="dxa"/>
          </w:tcPr>
          <w:p w14:paraId="78995018" w14:textId="77777777" w:rsidR="00FB142B" w:rsidRPr="00F809D6" w:rsidRDefault="00FB142B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</w:p>
        </w:tc>
        <w:tc>
          <w:tcPr>
            <w:tcW w:w="2522" w:type="dxa"/>
          </w:tcPr>
          <w:p w14:paraId="2CA2AE2B" w14:textId="77777777" w:rsidR="00FB142B" w:rsidRPr="006F4028" w:rsidRDefault="00FB142B" w:rsidP="00F809D6">
            <w:pPr>
              <w:spacing w:after="100" w:afterAutospacing="1"/>
              <w:ind w:right="57"/>
              <w:rPr>
                <w:bCs/>
                <w:i/>
                <w:sz w:val="20"/>
                <w:szCs w:val="20"/>
              </w:rPr>
            </w:pPr>
          </w:p>
        </w:tc>
      </w:tr>
      <w:tr w:rsidR="00B371F9" w:rsidRPr="00F809D6" w14:paraId="73A41502" w14:textId="77777777" w:rsidTr="00D26E67">
        <w:tc>
          <w:tcPr>
            <w:tcW w:w="1701" w:type="dxa"/>
          </w:tcPr>
          <w:p w14:paraId="43993E63" w14:textId="77777777" w:rsidR="00B371F9" w:rsidRPr="00F809D6" w:rsidRDefault="00B371F9" w:rsidP="00AC177B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Chant</w:t>
            </w:r>
          </w:p>
        </w:tc>
        <w:tc>
          <w:tcPr>
            <w:tcW w:w="4678" w:type="dxa"/>
          </w:tcPr>
          <w:p w14:paraId="68FB404B" w14:textId="77777777" w:rsidR="00B371F9" w:rsidRPr="00F809D6" w:rsidRDefault="00B371F9" w:rsidP="00557050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 xml:space="preserve">1 micro type </w:t>
            </w:r>
            <w:r w:rsidRPr="00F809D6">
              <w:rPr>
                <w:bCs/>
                <w:i/>
                <w:sz w:val="20"/>
                <w:szCs w:val="20"/>
              </w:rPr>
              <w:t>Shure Beta 87</w:t>
            </w:r>
            <w:r w:rsidRPr="00F809D6">
              <w:rPr>
                <w:bCs/>
                <w:sz w:val="20"/>
                <w:szCs w:val="20"/>
              </w:rPr>
              <w:t xml:space="preserve"> ou </w:t>
            </w:r>
            <w:r w:rsidRPr="00F809D6">
              <w:rPr>
                <w:bCs/>
                <w:i/>
                <w:sz w:val="20"/>
                <w:szCs w:val="20"/>
              </w:rPr>
              <w:t>Beta 58</w:t>
            </w:r>
            <w:r w:rsidRPr="00F809D6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1872" w:type="dxa"/>
          </w:tcPr>
          <w:p w14:paraId="09DE5F68" w14:textId="77777777" w:rsidR="00B371F9" w:rsidRPr="00F809D6" w:rsidRDefault="00B371F9" w:rsidP="00557050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 </w:t>
            </w:r>
            <w:r w:rsidRPr="00F809D6">
              <w:rPr>
                <w:bCs/>
                <w:sz w:val="20"/>
                <w:szCs w:val="20"/>
              </w:rPr>
              <w:t>grand pied</w:t>
            </w:r>
          </w:p>
        </w:tc>
        <w:tc>
          <w:tcPr>
            <w:tcW w:w="2522" w:type="dxa"/>
          </w:tcPr>
          <w:p w14:paraId="32FECA4F" w14:textId="77777777" w:rsidR="00B371F9" w:rsidRPr="006F4028" w:rsidRDefault="00B371F9" w:rsidP="00557050">
            <w:pPr>
              <w:spacing w:after="100" w:afterAutospacing="1"/>
              <w:ind w:right="57"/>
              <w:rPr>
                <w:bCs/>
                <w:i/>
                <w:sz w:val="18"/>
                <w:szCs w:val="18"/>
              </w:rPr>
            </w:pPr>
          </w:p>
        </w:tc>
      </w:tr>
      <w:tr w:rsidR="0092524E" w:rsidRPr="00F809D6" w14:paraId="546BDC4E" w14:textId="77777777" w:rsidTr="00D26E67">
        <w:tc>
          <w:tcPr>
            <w:tcW w:w="1701" w:type="dxa"/>
          </w:tcPr>
          <w:p w14:paraId="78C6E589" w14:textId="77777777" w:rsidR="0092524E" w:rsidRPr="00F809D6" w:rsidRDefault="0092524E" w:rsidP="00F20DEF">
            <w:pPr>
              <w:spacing w:after="100" w:afterAutospacing="1"/>
              <w:ind w:right="0"/>
              <w:rPr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Présentation</w:t>
            </w:r>
            <w:r w:rsidRPr="00F809D6">
              <w:rPr>
                <w:sz w:val="20"/>
                <w:szCs w:val="20"/>
              </w:rPr>
              <w:t> </w:t>
            </w:r>
          </w:p>
        </w:tc>
        <w:tc>
          <w:tcPr>
            <w:tcW w:w="4678" w:type="dxa"/>
          </w:tcPr>
          <w:p w14:paraId="0160A3B2" w14:textId="77777777" w:rsidR="0092524E" w:rsidRPr="00F809D6" w:rsidRDefault="0092524E" w:rsidP="0092524E">
            <w:pPr>
              <w:spacing w:after="100" w:afterAutospacing="1"/>
              <w:ind w:right="0"/>
              <w:rPr>
                <w:bCs/>
                <w:sz w:val="20"/>
                <w:szCs w:val="20"/>
              </w:rPr>
            </w:pPr>
            <w:r w:rsidRPr="00F809D6">
              <w:rPr>
                <w:sz w:val="20"/>
                <w:szCs w:val="20"/>
              </w:rPr>
              <w:t xml:space="preserve"> 1 </w:t>
            </w:r>
            <w:r w:rsidRPr="00F809D6">
              <w:rPr>
                <w:bCs/>
                <w:sz w:val="20"/>
                <w:szCs w:val="20"/>
              </w:rPr>
              <w:t xml:space="preserve">micro type </w:t>
            </w:r>
            <w:r w:rsidRPr="00F809D6">
              <w:rPr>
                <w:i/>
                <w:sz w:val="20"/>
                <w:szCs w:val="20"/>
              </w:rPr>
              <w:t>Shure SM58</w:t>
            </w:r>
            <w:r>
              <w:rPr>
                <w:sz w:val="20"/>
                <w:szCs w:val="20"/>
              </w:rPr>
              <w:t xml:space="preserve"> (à côté du tromboniste). C</w:t>
            </w:r>
            <w:r w:rsidRPr="00F809D6">
              <w:rPr>
                <w:sz w:val="20"/>
                <w:szCs w:val="20"/>
              </w:rPr>
              <w:t>e peut être le même que c</w:t>
            </w:r>
            <w:r>
              <w:rPr>
                <w:sz w:val="20"/>
                <w:szCs w:val="20"/>
              </w:rPr>
              <w:t>elui du chant…</w:t>
            </w:r>
          </w:p>
        </w:tc>
        <w:tc>
          <w:tcPr>
            <w:tcW w:w="1872" w:type="dxa"/>
          </w:tcPr>
          <w:p w14:paraId="73749EEE" w14:textId="77777777" w:rsidR="0092524E" w:rsidRPr="00F809D6" w:rsidRDefault="0092524E" w:rsidP="00F20DEF">
            <w:pPr>
              <w:spacing w:after="100" w:afterAutospacing="1"/>
              <w:ind w:right="0"/>
              <w:rPr>
                <w:b/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F809D6">
              <w:rPr>
                <w:bCs/>
                <w:sz w:val="20"/>
                <w:szCs w:val="20"/>
              </w:rPr>
              <w:t>grand pied</w:t>
            </w:r>
          </w:p>
        </w:tc>
        <w:tc>
          <w:tcPr>
            <w:tcW w:w="2522" w:type="dxa"/>
          </w:tcPr>
          <w:p w14:paraId="5C02044D" w14:textId="77777777" w:rsidR="0092524E" w:rsidRPr="00F809D6" w:rsidRDefault="0092524E" w:rsidP="00F20DEF">
            <w:pPr>
              <w:spacing w:after="100" w:afterAutospacing="1"/>
              <w:ind w:right="0"/>
              <w:rPr>
                <w:b/>
                <w:bCs/>
                <w:sz w:val="20"/>
                <w:szCs w:val="20"/>
              </w:rPr>
            </w:pPr>
          </w:p>
        </w:tc>
      </w:tr>
      <w:tr w:rsidR="004D259E" w:rsidRPr="00F809D6" w14:paraId="2F072EF4" w14:textId="77777777" w:rsidTr="00D26E67">
        <w:tc>
          <w:tcPr>
            <w:tcW w:w="1701" w:type="dxa"/>
          </w:tcPr>
          <w:p w14:paraId="48EF9079" w14:textId="77777777" w:rsidR="004D259E" w:rsidRPr="00F809D6" w:rsidRDefault="0066182D" w:rsidP="002E75A0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Vibraphone</w:t>
            </w:r>
          </w:p>
        </w:tc>
        <w:tc>
          <w:tcPr>
            <w:tcW w:w="4678" w:type="dxa"/>
          </w:tcPr>
          <w:p w14:paraId="298660A1" w14:textId="77777777" w:rsidR="004D259E" w:rsidRPr="00F809D6" w:rsidRDefault="004D259E" w:rsidP="002E75A0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 xml:space="preserve">1 </w:t>
            </w:r>
            <w:r w:rsidR="0066182D">
              <w:rPr>
                <w:bCs/>
                <w:sz w:val="20"/>
                <w:szCs w:val="20"/>
              </w:rPr>
              <w:t>couple de micros type</w:t>
            </w:r>
            <w:r w:rsidRPr="0092524E">
              <w:t xml:space="preserve"> </w:t>
            </w:r>
            <w:r w:rsidR="0066182D">
              <w:rPr>
                <w:bCs/>
                <w:sz w:val="20"/>
                <w:szCs w:val="20"/>
              </w:rPr>
              <w:t>Neuman KM 184</w:t>
            </w:r>
          </w:p>
        </w:tc>
        <w:tc>
          <w:tcPr>
            <w:tcW w:w="1872" w:type="dxa"/>
          </w:tcPr>
          <w:p w14:paraId="2335BED5" w14:textId="77777777" w:rsidR="004D259E" w:rsidRPr="00F809D6" w:rsidRDefault="004D259E" w:rsidP="002E75A0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</w:t>
            </w:r>
            <w:r w:rsidR="0066182D">
              <w:rPr>
                <w:bCs/>
                <w:sz w:val="20"/>
                <w:szCs w:val="20"/>
              </w:rPr>
              <w:t xml:space="preserve">2 </w:t>
            </w:r>
            <w:r w:rsidRPr="00F809D6">
              <w:rPr>
                <w:bCs/>
                <w:sz w:val="20"/>
                <w:szCs w:val="20"/>
              </w:rPr>
              <w:t>grand</w:t>
            </w:r>
            <w:r w:rsidR="0066182D">
              <w:rPr>
                <w:bCs/>
                <w:sz w:val="20"/>
                <w:szCs w:val="20"/>
              </w:rPr>
              <w:t>s</w:t>
            </w:r>
            <w:r w:rsidRPr="00F809D6">
              <w:rPr>
                <w:bCs/>
                <w:sz w:val="20"/>
                <w:szCs w:val="20"/>
              </w:rPr>
              <w:t xml:space="preserve"> pied</w:t>
            </w:r>
            <w:r w:rsidR="0066182D">
              <w:rPr>
                <w:bCs/>
                <w:sz w:val="20"/>
                <w:szCs w:val="20"/>
              </w:rPr>
              <w:t>s</w:t>
            </w:r>
          </w:p>
        </w:tc>
        <w:tc>
          <w:tcPr>
            <w:tcW w:w="2522" w:type="dxa"/>
          </w:tcPr>
          <w:p w14:paraId="5FE6A9A6" w14:textId="77777777" w:rsidR="004D259E" w:rsidRPr="006F4028" w:rsidRDefault="004D259E" w:rsidP="002E75A0">
            <w:pPr>
              <w:spacing w:after="100" w:afterAutospacing="1"/>
              <w:ind w:right="57"/>
              <w:rPr>
                <w:bCs/>
                <w:i/>
                <w:sz w:val="18"/>
                <w:szCs w:val="18"/>
              </w:rPr>
            </w:pPr>
          </w:p>
        </w:tc>
      </w:tr>
      <w:tr w:rsidR="00F809D6" w:rsidRPr="00F809D6" w14:paraId="5E421B84" w14:textId="77777777" w:rsidTr="00D26E67">
        <w:tc>
          <w:tcPr>
            <w:tcW w:w="1701" w:type="dxa"/>
          </w:tcPr>
          <w:p w14:paraId="41A124D3" w14:textId="77777777" w:rsidR="00FB142B" w:rsidRPr="00F809D6" w:rsidRDefault="00FB142B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Sax</w:t>
            </w:r>
            <w:r w:rsidR="0092524E">
              <w:rPr>
                <w:b/>
                <w:bCs/>
                <w:sz w:val="20"/>
                <w:szCs w:val="20"/>
              </w:rPr>
              <w:t xml:space="preserve"> / </w:t>
            </w:r>
            <w:r w:rsidR="004D259E">
              <w:rPr>
                <w:b/>
                <w:bCs/>
                <w:sz w:val="20"/>
                <w:szCs w:val="20"/>
              </w:rPr>
              <w:t xml:space="preserve">flute / </w:t>
            </w:r>
            <w:r w:rsidR="0092524E">
              <w:rPr>
                <w:b/>
                <w:bCs/>
                <w:sz w:val="20"/>
                <w:szCs w:val="20"/>
              </w:rPr>
              <w:t>c</w:t>
            </w:r>
            <w:r w:rsidR="0092524E" w:rsidRPr="00F809D6">
              <w:rPr>
                <w:b/>
                <w:bCs/>
                <w:sz w:val="20"/>
                <w:szCs w:val="20"/>
              </w:rPr>
              <w:t>larinette</w:t>
            </w:r>
          </w:p>
        </w:tc>
        <w:tc>
          <w:tcPr>
            <w:tcW w:w="4678" w:type="dxa"/>
          </w:tcPr>
          <w:p w14:paraId="5E0E98DA" w14:textId="77777777" w:rsidR="00FB142B" w:rsidRPr="00F809D6" w:rsidRDefault="0092524E" w:rsidP="005B34F9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1 micro</w:t>
            </w:r>
            <w:r w:rsidRPr="0092524E">
              <w:t xml:space="preserve"> </w:t>
            </w:r>
            <w:r>
              <w:rPr>
                <w:bCs/>
                <w:sz w:val="20"/>
                <w:szCs w:val="20"/>
              </w:rPr>
              <w:t xml:space="preserve">type </w:t>
            </w:r>
            <w:r w:rsidRPr="001C762E">
              <w:rPr>
                <w:bCs/>
                <w:i/>
                <w:sz w:val="20"/>
                <w:szCs w:val="20"/>
              </w:rPr>
              <w:t>Beyerdynamique M88</w:t>
            </w:r>
            <w:r w:rsidR="005B34F9">
              <w:rPr>
                <w:bCs/>
                <w:i/>
                <w:sz w:val="20"/>
                <w:szCs w:val="20"/>
              </w:rPr>
              <w:t>*</w:t>
            </w:r>
          </w:p>
        </w:tc>
        <w:tc>
          <w:tcPr>
            <w:tcW w:w="1872" w:type="dxa"/>
          </w:tcPr>
          <w:p w14:paraId="710ADA1B" w14:textId="77777777" w:rsidR="00FB142B" w:rsidRPr="00F809D6" w:rsidRDefault="006229DE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 </w:t>
            </w:r>
            <w:r w:rsidR="00FB142B" w:rsidRPr="00F809D6">
              <w:rPr>
                <w:bCs/>
                <w:sz w:val="20"/>
                <w:szCs w:val="20"/>
              </w:rPr>
              <w:t>grand pied</w:t>
            </w:r>
          </w:p>
        </w:tc>
        <w:tc>
          <w:tcPr>
            <w:tcW w:w="2522" w:type="dxa"/>
          </w:tcPr>
          <w:p w14:paraId="485E21C3" w14:textId="77777777" w:rsidR="00FB142B" w:rsidRPr="006F4028" w:rsidRDefault="004D259E" w:rsidP="00F809D6">
            <w:pPr>
              <w:spacing w:after="100" w:afterAutospacing="1"/>
              <w:ind w:right="57"/>
              <w:rPr>
                <w:bCs/>
                <w:i/>
                <w:sz w:val="18"/>
                <w:szCs w:val="18"/>
              </w:rPr>
            </w:pPr>
            <w:r>
              <w:rPr>
                <w:rFonts w:cs="Verdana"/>
                <w:i/>
                <w:sz w:val="18"/>
                <w:szCs w:val="18"/>
              </w:rPr>
              <w:t xml:space="preserve">Peut être </w:t>
            </w:r>
            <w:r w:rsidR="00084722" w:rsidRPr="006F4028">
              <w:rPr>
                <w:rFonts w:cs="Verdana"/>
                <w:i/>
                <w:sz w:val="18"/>
                <w:szCs w:val="18"/>
              </w:rPr>
              <w:t>fourni</w:t>
            </w:r>
            <w:r w:rsidR="0092524E">
              <w:rPr>
                <w:rFonts w:cs="Verdana"/>
                <w:i/>
                <w:sz w:val="18"/>
                <w:szCs w:val="18"/>
              </w:rPr>
              <w:t xml:space="preserve"> par le musicien</w:t>
            </w:r>
          </w:p>
        </w:tc>
      </w:tr>
      <w:tr w:rsidR="00F809D6" w:rsidRPr="00F809D6" w14:paraId="29698C4F" w14:textId="77777777" w:rsidTr="00D26E67">
        <w:tc>
          <w:tcPr>
            <w:tcW w:w="1701" w:type="dxa"/>
          </w:tcPr>
          <w:p w14:paraId="29268373" w14:textId="77777777" w:rsidR="00FB142B" w:rsidRPr="00F809D6" w:rsidRDefault="00FB142B" w:rsidP="005B34F9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Trombone</w:t>
            </w:r>
            <w:r w:rsidR="007E21D7">
              <w:rPr>
                <w:b/>
                <w:bCs/>
                <w:sz w:val="20"/>
                <w:szCs w:val="20"/>
              </w:rPr>
              <w:t xml:space="preserve"> / Tuba</w:t>
            </w:r>
          </w:p>
        </w:tc>
        <w:tc>
          <w:tcPr>
            <w:tcW w:w="4678" w:type="dxa"/>
          </w:tcPr>
          <w:p w14:paraId="458DAD37" w14:textId="77777777" w:rsidR="00FB142B" w:rsidRPr="00F809D6" w:rsidRDefault="00DA7427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M</w:t>
            </w:r>
            <w:r w:rsidR="00FB142B" w:rsidRPr="00F809D6">
              <w:rPr>
                <w:bCs/>
                <w:sz w:val="20"/>
                <w:szCs w:val="20"/>
              </w:rPr>
              <w:t xml:space="preserve">icro type </w:t>
            </w:r>
            <w:r w:rsidR="00DE750D">
              <w:rPr>
                <w:bCs/>
                <w:i/>
                <w:sz w:val="20"/>
                <w:szCs w:val="20"/>
              </w:rPr>
              <w:t>Sennheiser 5</w:t>
            </w:r>
            <w:r w:rsidR="00FB142B" w:rsidRPr="00F809D6">
              <w:rPr>
                <w:bCs/>
                <w:i/>
                <w:sz w:val="20"/>
                <w:szCs w:val="20"/>
              </w:rPr>
              <w:t>21</w:t>
            </w:r>
            <w:r w:rsidR="001C762E">
              <w:rPr>
                <w:bCs/>
                <w:i/>
                <w:sz w:val="20"/>
                <w:szCs w:val="20"/>
              </w:rPr>
              <w:t>*</w:t>
            </w:r>
            <w:r w:rsidR="00DE750D">
              <w:rPr>
                <w:bCs/>
                <w:i/>
                <w:sz w:val="20"/>
                <w:szCs w:val="20"/>
              </w:rPr>
              <w:t xml:space="preserve"> (ou </w:t>
            </w:r>
            <w:r w:rsidR="00FB142B" w:rsidRPr="00F809D6">
              <w:rPr>
                <w:bCs/>
                <w:i/>
                <w:sz w:val="20"/>
                <w:szCs w:val="20"/>
              </w:rPr>
              <w:t>Beyer M88</w:t>
            </w:r>
            <w:r w:rsidR="00FB142B" w:rsidRPr="00F809D6">
              <w:rPr>
                <w:bCs/>
                <w:sz w:val="20"/>
                <w:szCs w:val="20"/>
              </w:rPr>
              <w:t xml:space="preserve"> ou similaire </w:t>
            </w:r>
            <w:r w:rsidR="00DE750D">
              <w:rPr>
                <w:bCs/>
                <w:sz w:val="20"/>
                <w:szCs w:val="20"/>
              </w:rPr>
              <w:t>…)</w:t>
            </w:r>
          </w:p>
        </w:tc>
        <w:tc>
          <w:tcPr>
            <w:tcW w:w="1872" w:type="dxa"/>
          </w:tcPr>
          <w:p w14:paraId="673AFA09" w14:textId="77777777" w:rsidR="00FB142B" w:rsidRPr="00F809D6" w:rsidRDefault="00DA7427" w:rsidP="00F809D6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 xml:space="preserve">1 </w:t>
            </w:r>
            <w:r w:rsidR="00FB142B" w:rsidRPr="00F809D6">
              <w:rPr>
                <w:bCs/>
                <w:sz w:val="20"/>
                <w:szCs w:val="20"/>
              </w:rPr>
              <w:t>grand pied</w:t>
            </w:r>
          </w:p>
        </w:tc>
        <w:tc>
          <w:tcPr>
            <w:tcW w:w="2522" w:type="dxa"/>
          </w:tcPr>
          <w:p w14:paraId="5C970A0D" w14:textId="77777777" w:rsidR="00FB142B" w:rsidRPr="006365E2" w:rsidRDefault="004D259E" w:rsidP="009B4698">
            <w:pPr>
              <w:spacing w:after="100" w:afterAutospacing="1"/>
              <w:ind w:right="57"/>
              <w:rPr>
                <w:rFonts w:cs="Verdana"/>
                <w:i/>
                <w:sz w:val="18"/>
                <w:szCs w:val="18"/>
              </w:rPr>
            </w:pPr>
            <w:r>
              <w:rPr>
                <w:rFonts w:cs="Verdana"/>
                <w:i/>
                <w:sz w:val="18"/>
                <w:szCs w:val="18"/>
              </w:rPr>
              <w:t xml:space="preserve">Peut être </w:t>
            </w:r>
            <w:r w:rsidRPr="006F4028">
              <w:rPr>
                <w:rFonts w:cs="Verdana"/>
                <w:i/>
                <w:sz w:val="18"/>
                <w:szCs w:val="18"/>
              </w:rPr>
              <w:t>fourni</w:t>
            </w:r>
            <w:r>
              <w:rPr>
                <w:rFonts w:cs="Verdana"/>
                <w:i/>
                <w:sz w:val="18"/>
                <w:szCs w:val="18"/>
              </w:rPr>
              <w:t xml:space="preserve"> par le musicien</w:t>
            </w:r>
          </w:p>
        </w:tc>
      </w:tr>
      <w:tr w:rsidR="00DE750D" w:rsidRPr="00F809D6" w14:paraId="1D9EDDAD" w14:textId="77777777" w:rsidTr="00D26E67">
        <w:tc>
          <w:tcPr>
            <w:tcW w:w="1701" w:type="dxa"/>
          </w:tcPr>
          <w:p w14:paraId="513888A4" w14:textId="77777777" w:rsidR="00DE750D" w:rsidRPr="00F809D6" w:rsidRDefault="00DE750D" w:rsidP="00DE750D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Guitare</w:t>
            </w:r>
            <w:r>
              <w:rPr>
                <w:b/>
                <w:bCs/>
                <w:sz w:val="20"/>
                <w:szCs w:val="20"/>
              </w:rPr>
              <w:t xml:space="preserve"> rythmique</w:t>
            </w:r>
          </w:p>
        </w:tc>
        <w:tc>
          <w:tcPr>
            <w:tcW w:w="4678" w:type="dxa"/>
          </w:tcPr>
          <w:p w14:paraId="00DEE289" w14:textId="77777777" w:rsidR="00DE750D" w:rsidRPr="00AC177B" w:rsidRDefault="00DE750D" w:rsidP="00557050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AC177B">
              <w:rPr>
                <w:bCs/>
                <w:sz w:val="20"/>
                <w:szCs w:val="20"/>
              </w:rPr>
              <w:t xml:space="preserve">Reprise ampli par micro type </w:t>
            </w:r>
            <w:r w:rsidRPr="00AC177B">
              <w:rPr>
                <w:bCs/>
                <w:i/>
                <w:sz w:val="20"/>
                <w:szCs w:val="20"/>
              </w:rPr>
              <w:t>Sennheiser 609</w:t>
            </w:r>
            <w:r w:rsidRPr="00AC177B">
              <w:rPr>
                <w:bCs/>
                <w:sz w:val="20"/>
                <w:szCs w:val="20"/>
              </w:rPr>
              <w:t xml:space="preserve"> (sinon </w:t>
            </w:r>
            <w:r w:rsidRPr="00AC177B">
              <w:rPr>
                <w:bCs/>
                <w:i/>
                <w:sz w:val="20"/>
                <w:szCs w:val="20"/>
              </w:rPr>
              <w:t>Shure SM57</w:t>
            </w:r>
            <w:r w:rsidRPr="00AC177B">
              <w:rPr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1872" w:type="dxa"/>
          </w:tcPr>
          <w:p w14:paraId="01A544EA" w14:textId="77777777" w:rsidR="00DE750D" w:rsidRPr="00AC177B" w:rsidRDefault="00DE750D" w:rsidP="00557050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 w:rsidRPr="00AC177B">
              <w:rPr>
                <w:bCs/>
                <w:sz w:val="20"/>
                <w:szCs w:val="20"/>
              </w:rPr>
              <w:t>1 petit pied</w:t>
            </w:r>
          </w:p>
        </w:tc>
        <w:tc>
          <w:tcPr>
            <w:tcW w:w="2522" w:type="dxa"/>
          </w:tcPr>
          <w:p w14:paraId="3C517FC1" w14:textId="77777777" w:rsidR="00DE750D" w:rsidRPr="006F4028" w:rsidRDefault="00DE750D" w:rsidP="00557050">
            <w:pPr>
              <w:spacing w:after="100" w:afterAutospacing="1"/>
              <w:ind w:right="57"/>
              <w:rPr>
                <w:b/>
                <w:bCs/>
                <w:i/>
                <w:sz w:val="18"/>
                <w:szCs w:val="18"/>
              </w:rPr>
            </w:pPr>
          </w:p>
        </w:tc>
      </w:tr>
      <w:tr w:rsidR="0092524E" w:rsidRPr="00F809D6" w14:paraId="46B49EE1" w14:textId="77777777" w:rsidTr="00D26E67">
        <w:tc>
          <w:tcPr>
            <w:tcW w:w="1701" w:type="dxa"/>
          </w:tcPr>
          <w:p w14:paraId="72AAF6CF" w14:textId="77777777" w:rsidR="0092524E" w:rsidRPr="00F809D6" w:rsidRDefault="00AC177B" w:rsidP="0092524E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Piano acoustique</w:t>
            </w:r>
          </w:p>
        </w:tc>
        <w:tc>
          <w:tcPr>
            <w:tcW w:w="4678" w:type="dxa"/>
          </w:tcPr>
          <w:p w14:paraId="23CB4F8C" w14:textId="77777777" w:rsidR="0092524E" w:rsidRPr="005B34F9" w:rsidRDefault="0066182D" w:rsidP="005B34F9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 xml:space="preserve">1 </w:t>
            </w:r>
            <w:r>
              <w:rPr>
                <w:bCs/>
                <w:sz w:val="20"/>
                <w:szCs w:val="20"/>
              </w:rPr>
              <w:t>couple de micros type AKG 414</w:t>
            </w:r>
          </w:p>
        </w:tc>
        <w:tc>
          <w:tcPr>
            <w:tcW w:w="1872" w:type="dxa"/>
          </w:tcPr>
          <w:p w14:paraId="49B77A5C" w14:textId="77777777" w:rsidR="0092524E" w:rsidRPr="005B34F9" w:rsidRDefault="005B34F9" w:rsidP="0092524E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 grands pieds ou pinces</w:t>
            </w:r>
          </w:p>
        </w:tc>
        <w:tc>
          <w:tcPr>
            <w:tcW w:w="2522" w:type="dxa"/>
          </w:tcPr>
          <w:p w14:paraId="1EDE06B9" w14:textId="77777777" w:rsidR="0092524E" w:rsidRPr="00D26E67" w:rsidRDefault="007E21D7" w:rsidP="005B34F9">
            <w:pPr>
              <w:spacing w:after="100" w:afterAutospacing="1"/>
              <w:ind w:right="57"/>
              <w:rPr>
                <w:bCs/>
                <w:i/>
                <w:sz w:val="18"/>
                <w:szCs w:val="18"/>
              </w:rPr>
            </w:pPr>
            <w:r w:rsidRPr="00D26E67">
              <w:rPr>
                <w:bCs/>
                <w:i/>
                <w:sz w:val="18"/>
                <w:szCs w:val="18"/>
              </w:rPr>
              <w:t>Le piano,</w:t>
            </w:r>
            <w:r w:rsidR="004D259E" w:rsidRPr="00D26E67">
              <w:rPr>
                <w:bCs/>
                <w:i/>
                <w:sz w:val="18"/>
                <w:szCs w:val="18"/>
              </w:rPr>
              <w:t xml:space="preserve"> </w:t>
            </w:r>
            <w:r w:rsidR="00D26E67">
              <w:rPr>
                <w:bCs/>
                <w:i/>
                <w:sz w:val="18"/>
                <w:szCs w:val="18"/>
              </w:rPr>
              <w:t>doit</w:t>
            </w:r>
            <w:r w:rsidR="004D259E" w:rsidRPr="00D26E67">
              <w:rPr>
                <w:bCs/>
                <w:i/>
                <w:sz w:val="18"/>
                <w:szCs w:val="18"/>
              </w:rPr>
              <w:t xml:space="preserve"> être accordé le jour même</w:t>
            </w:r>
            <w:r w:rsidRPr="00D26E67">
              <w:rPr>
                <w:bCs/>
                <w:i/>
                <w:sz w:val="18"/>
                <w:szCs w:val="18"/>
              </w:rPr>
              <w:t>.</w:t>
            </w:r>
          </w:p>
        </w:tc>
      </w:tr>
      <w:tr w:rsidR="0092524E" w:rsidRPr="00F809D6" w14:paraId="5C784FC7" w14:textId="77777777" w:rsidTr="00D26E67">
        <w:tc>
          <w:tcPr>
            <w:tcW w:w="1701" w:type="dxa"/>
          </w:tcPr>
          <w:p w14:paraId="1A3FF602" w14:textId="77777777" w:rsidR="0092524E" w:rsidRPr="00F809D6" w:rsidRDefault="0092524E" w:rsidP="0092524E">
            <w:pPr>
              <w:spacing w:after="100" w:afterAutospacing="1"/>
              <w:ind w:right="57"/>
              <w:rPr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 xml:space="preserve">Contrebasse </w:t>
            </w:r>
          </w:p>
        </w:tc>
        <w:tc>
          <w:tcPr>
            <w:tcW w:w="4678" w:type="dxa"/>
          </w:tcPr>
          <w:p w14:paraId="22CD5D28" w14:textId="77777777" w:rsidR="0092524E" w:rsidRPr="00F809D6" w:rsidRDefault="0092524E" w:rsidP="0092524E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 xml:space="preserve">Reprise </w:t>
            </w:r>
            <w:r>
              <w:rPr>
                <w:bCs/>
                <w:sz w:val="20"/>
                <w:szCs w:val="20"/>
              </w:rPr>
              <w:t xml:space="preserve">sortie </w:t>
            </w:r>
            <w:r w:rsidRPr="00F809D6">
              <w:rPr>
                <w:bCs/>
                <w:sz w:val="20"/>
                <w:szCs w:val="20"/>
              </w:rPr>
              <w:t>ampli par micro</w:t>
            </w:r>
            <w:r w:rsidRPr="00F809D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ou par </w:t>
            </w:r>
            <w:r w:rsidRPr="00F809D6">
              <w:rPr>
                <w:sz w:val="20"/>
                <w:szCs w:val="20"/>
              </w:rPr>
              <w:t xml:space="preserve">D.I. </w:t>
            </w:r>
            <w:r w:rsidR="00DE750D">
              <w:rPr>
                <w:sz w:val="20"/>
                <w:szCs w:val="20"/>
              </w:rPr>
              <w:br/>
            </w:r>
            <w:r w:rsidRPr="00F809D6">
              <w:rPr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l</w:t>
            </w:r>
            <w:r w:rsidRPr="00F809D6">
              <w:rPr>
                <w:bCs/>
                <w:sz w:val="20"/>
                <w:szCs w:val="20"/>
              </w:rPr>
              <w:t>e contrebassiste dispose d’un ampli avec DI intégrée)</w:t>
            </w:r>
          </w:p>
        </w:tc>
        <w:tc>
          <w:tcPr>
            <w:tcW w:w="1872" w:type="dxa"/>
          </w:tcPr>
          <w:p w14:paraId="3B7B8460" w14:textId="77777777" w:rsidR="0092524E" w:rsidRPr="00F809D6" w:rsidRDefault="0092524E" w:rsidP="0092524E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1 petit pied</w:t>
            </w:r>
          </w:p>
        </w:tc>
        <w:tc>
          <w:tcPr>
            <w:tcW w:w="2522" w:type="dxa"/>
          </w:tcPr>
          <w:p w14:paraId="0C921D3C" w14:textId="77777777" w:rsidR="0092524E" w:rsidRPr="006F4028" w:rsidRDefault="0092524E" w:rsidP="0092524E">
            <w:pPr>
              <w:spacing w:after="100" w:afterAutospacing="1"/>
              <w:ind w:right="57"/>
              <w:rPr>
                <w:bCs/>
                <w:i/>
                <w:sz w:val="18"/>
                <w:szCs w:val="18"/>
              </w:rPr>
            </w:pPr>
          </w:p>
        </w:tc>
      </w:tr>
      <w:tr w:rsidR="00D15203" w:rsidRPr="00F809D6" w14:paraId="6D8B0569" w14:textId="77777777" w:rsidTr="00D26E67">
        <w:tc>
          <w:tcPr>
            <w:tcW w:w="1701" w:type="dxa"/>
          </w:tcPr>
          <w:p w14:paraId="0E995BFD" w14:textId="77777777" w:rsidR="00D15203" w:rsidRPr="00F809D6" w:rsidRDefault="00D15203" w:rsidP="00BA16FB">
            <w:pPr>
              <w:spacing w:after="100" w:afterAutospacing="1"/>
              <w:ind w:right="57"/>
              <w:rPr>
                <w:sz w:val="20"/>
                <w:szCs w:val="20"/>
              </w:rPr>
            </w:pPr>
            <w:r w:rsidRPr="00F809D6">
              <w:rPr>
                <w:b/>
                <w:bCs/>
                <w:sz w:val="20"/>
                <w:szCs w:val="20"/>
              </w:rPr>
              <w:t>Batterie </w:t>
            </w:r>
          </w:p>
        </w:tc>
        <w:tc>
          <w:tcPr>
            <w:tcW w:w="4678" w:type="dxa"/>
          </w:tcPr>
          <w:p w14:paraId="2C6AB275" w14:textId="77777777" w:rsidR="00D15203" w:rsidRPr="00F809D6" w:rsidRDefault="00D15203" w:rsidP="00D15203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 w:rsidRPr="00D15203">
              <w:rPr>
                <w:b/>
                <w:bCs/>
                <w:sz w:val="20"/>
                <w:szCs w:val="20"/>
              </w:rPr>
              <w:t>Pas de sonorisation pour petites jauges</w:t>
            </w:r>
            <w:r w:rsidR="00DB3482">
              <w:rPr>
                <w:bCs/>
                <w:sz w:val="20"/>
                <w:szCs w:val="20"/>
              </w:rPr>
              <w:t>. Sinon </w:t>
            </w:r>
            <w:r w:rsidR="00D26E67">
              <w:rPr>
                <w:bCs/>
                <w:sz w:val="20"/>
                <w:szCs w:val="20"/>
              </w:rPr>
              <w:t xml:space="preserve">reprise d’ensemble type </w:t>
            </w:r>
            <w:r w:rsidR="00DB3482">
              <w:rPr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br/>
            </w:r>
            <w:r w:rsidRPr="00F809D6">
              <w:rPr>
                <w:bCs/>
                <w:sz w:val="20"/>
                <w:szCs w:val="20"/>
              </w:rPr>
              <w:t>2 statiques type overhead (</w:t>
            </w:r>
            <w:r w:rsidRPr="00F809D6">
              <w:rPr>
                <w:bCs/>
                <w:i/>
                <w:sz w:val="20"/>
                <w:szCs w:val="20"/>
              </w:rPr>
              <w:t>AKG C414, Neumann KM 184</w:t>
            </w:r>
            <w:r w:rsidRPr="00F809D6">
              <w:rPr>
                <w:bCs/>
                <w:sz w:val="20"/>
                <w:szCs w:val="20"/>
              </w:rPr>
              <w:t xml:space="preserve">, </w:t>
            </w:r>
            <w:r w:rsidRPr="00F809D6">
              <w:rPr>
                <w:bCs/>
                <w:i/>
                <w:sz w:val="20"/>
                <w:szCs w:val="20"/>
              </w:rPr>
              <w:t>Shure</w:t>
            </w:r>
            <w:r w:rsidRPr="00F809D6">
              <w:rPr>
                <w:bCs/>
                <w:sz w:val="20"/>
                <w:szCs w:val="20"/>
              </w:rPr>
              <w:t xml:space="preserve"> ...) </w:t>
            </w:r>
            <w:r w:rsidRPr="00F809D6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=&gt; </w:t>
            </w:r>
            <w:r w:rsidRPr="00F809D6">
              <w:rPr>
                <w:sz w:val="20"/>
                <w:szCs w:val="20"/>
              </w:rPr>
              <w:t xml:space="preserve">Optionnel : </w:t>
            </w:r>
            <w:r>
              <w:rPr>
                <w:sz w:val="20"/>
                <w:szCs w:val="20"/>
              </w:rPr>
              <w:t>1</w:t>
            </w:r>
            <w:r w:rsidRPr="00F809D6">
              <w:rPr>
                <w:sz w:val="20"/>
                <w:szCs w:val="20"/>
              </w:rPr>
              <w:t xml:space="preserve"> micro Caisse Claire (</w:t>
            </w:r>
            <w:r w:rsidRPr="00F809D6">
              <w:rPr>
                <w:i/>
                <w:sz w:val="20"/>
                <w:szCs w:val="20"/>
              </w:rPr>
              <w:t>Shure SM57</w:t>
            </w:r>
            <w:r>
              <w:rPr>
                <w:sz w:val="20"/>
                <w:szCs w:val="20"/>
              </w:rPr>
              <w:t xml:space="preserve">), </w:t>
            </w:r>
            <w:r w:rsidRPr="00F809D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</w:t>
            </w:r>
            <w:r w:rsidRPr="00F809D6">
              <w:rPr>
                <w:sz w:val="20"/>
                <w:szCs w:val="20"/>
              </w:rPr>
              <w:t xml:space="preserve"> micro </w:t>
            </w:r>
            <w:r>
              <w:rPr>
                <w:sz w:val="20"/>
                <w:szCs w:val="20"/>
              </w:rPr>
              <w:t>Charley</w:t>
            </w:r>
            <w:r w:rsidRPr="00F809D6">
              <w:rPr>
                <w:sz w:val="20"/>
                <w:szCs w:val="20"/>
              </w:rPr>
              <w:t xml:space="preserve"> (</w:t>
            </w:r>
            <w:r w:rsidRPr="00F809D6">
              <w:rPr>
                <w:bCs/>
                <w:i/>
                <w:sz w:val="20"/>
                <w:szCs w:val="20"/>
              </w:rPr>
              <w:t xml:space="preserve">Neumann </w:t>
            </w:r>
            <w:r w:rsidRPr="00F809D6">
              <w:rPr>
                <w:i/>
                <w:sz w:val="20"/>
                <w:szCs w:val="20"/>
              </w:rPr>
              <w:t>KM 184</w:t>
            </w:r>
            <w:r>
              <w:rPr>
                <w:sz w:val="20"/>
                <w:szCs w:val="20"/>
              </w:rPr>
              <w:t>) et 1</w:t>
            </w:r>
            <w:r w:rsidRPr="00F809D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micro</w:t>
            </w:r>
            <w:r w:rsidRPr="00F809D6">
              <w:rPr>
                <w:sz w:val="20"/>
                <w:szCs w:val="20"/>
              </w:rPr>
              <w:t xml:space="preserve"> Grosse Caisse (</w:t>
            </w:r>
            <w:r w:rsidRPr="00F809D6">
              <w:rPr>
                <w:i/>
                <w:sz w:val="20"/>
                <w:szCs w:val="20"/>
              </w:rPr>
              <w:t>Shure Beta 52</w:t>
            </w:r>
            <w:r>
              <w:rPr>
                <w:i/>
                <w:sz w:val="20"/>
                <w:szCs w:val="20"/>
              </w:rPr>
              <w:t>)</w:t>
            </w:r>
            <w:r w:rsidRPr="00F809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72" w:type="dxa"/>
          </w:tcPr>
          <w:p w14:paraId="144CF92A" w14:textId="77777777" w:rsidR="00D15203" w:rsidRPr="00F809D6" w:rsidRDefault="00D15203" w:rsidP="00BA16FB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  <w:r w:rsidRPr="00F809D6">
              <w:rPr>
                <w:bCs/>
                <w:sz w:val="20"/>
                <w:szCs w:val="20"/>
              </w:rPr>
              <w:t>2 grands pieds</w:t>
            </w:r>
          </w:p>
          <w:p w14:paraId="67FF7EBF" w14:textId="77777777" w:rsidR="00D15203" w:rsidRPr="00F809D6" w:rsidRDefault="00D15203" w:rsidP="00BA16FB">
            <w:pPr>
              <w:spacing w:after="100" w:afterAutospacing="1"/>
              <w:ind w:right="57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=&gt; </w:t>
            </w:r>
            <w:r w:rsidRPr="00F809D6">
              <w:rPr>
                <w:bCs/>
                <w:sz w:val="20"/>
                <w:szCs w:val="20"/>
              </w:rPr>
              <w:t>Optionnel : 3 petits pieds</w:t>
            </w:r>
          </w:p>
        </w:tc>
        <w:tc>
          <w:tcPr>
            <w:tcW w:w="2522" w:type="dxa"/>
          </w:tcPr>
          <w:p w14:paraId="4FAE51F5" w14:textId="77777777" w:rsidR="00D15203" w:rsidRPr="00F809D6" w:rsidRDefault="00D15203" w:rsidP="00BA16FB">
            <w:pPr>
              <w:spacing w:after="100" w:afterAutospacing="1"/>
              <w:ind w:right="57"/>
              <w:rPr>
                <w:bCs/>
                <w:sz w:val="20"/>
                <w:szCs w:val="20"/>
              </w:rPr>
            </w:pPr>
          </w:p>
        </w:tc>
      </w:tr>
    </w:tbl>
    <w:p w14:paraId="095B6C15" w14:textId="77777777" w:rsidR="001C762E" w:rsidRPr="001C762E" w:rsidRDefault="001C762E" w:rsidP="001C762E"/>
    <w:p w14:paraId="134E1A81" w14:textId="77777777" w:rsidR="00B5205F" w:rsidRDefault="00B5205F">
      <w:pPr>
        <w:pStyle w:val="Titre2"/>
        <w:rPr>
          <w:b w:val="0"/>
          <w:bCs w:val="0"/>
        </w:rPr>
      </w:pPr>
      <w:r>
        <w:t>Retours de scène</w:t>
      </w:r>
      <w:r w:rsidRPr="006C3014">
        <w:rPr>
          <w:u w:val="none"/>
        </w:rPr>
        <w:t> :</w:t>
      </w:r>
    </w:p>
    <w:p w14:paraId="365B752B" w14:textId="77777777" w:rsidR="00B5205F" w:rsidRPr="00C53846" w:rsidRDefault="00B5205F" w:rsidP="00094DCF">
      <w:pPr>
        <w:pStyle w:val="Retraitcorpsdetexte3"/>
        <w:spacing w:before="120" w:beforeAutospacing="0" w:after="120" w:afterAutospacing="0"/>
        <w:rPr>
          <w:sz w:val="22"/>
          <w:szCs w:val="22"/>
        </w:rPr>
      </w:pPr>
      <w:r w:rsidRPr="00C53846">
        <w:rPr>
          <w:sz w:val="22"/>
          <w:szCs w:val="22"/>
        </w:rPr>
        <w:t xml:space="preserve">Prévoir </w:t>
      </w:r>
      <w:r w:rsidR="00DE750D">
        <w:rPr>
          <w:sz w:val="22"/>
          <w:szCs w:val="22"/>
        </w:rPr>
        <w:t>si possible :</w:t>
      </w:r>
      <w:r w:rsidRPr="00C53846">
        <w:rPr>
          <w:sz w:val="22"/>
          <w:szCs w:val="22"/>
        </w:rPr>
        <w:t xml:space="preserve"> </w:t>
      </w:r>
    </w:p>
    <w:p w14:paraId="6DAAD633" w14:textId="230380E6" w:rsidR="005B34F9" w:rsidRPr="005B34F9" w:rsidRDefault="005B34F9" w:rsidP="00094DCF">
      <w:pPr>
        <w:numPr>
          <w:ilvl w:val="0"/>
          <w:numId w:val="1"/>
        </w:numPr>
        <w:tabs>
          <w:tab w:val="clear" w:pos="720"/>
          <w:tab w:val="num" w:pos="1800"/>
        </w:tabs>
        <w:spacing w:before="120" w:after="120"/>
        <w:ind w:left="1800"/>
      </w:pPr>
      <w:r>
        <w:rPr>
          <w:b/>
          <w:bCs/>
          <w:sz w:val="22"/>
          <w:szCs w:val="22"/>
        </w:rPr>
        <w:t>6</w:t>
      </w:r>
      <w:r w:rsidR="00B5205F" w:rsidRPr="005B34F9">
        <w:rPr>
          <w:b/>
          <w:bCs/>
          <w:sz w:val="22"/>
          <w:szCs w:val="22"/>
        </w:rPr>
        <w:t xml:space="preserve"> retours en "bains de pied"</w:t>
      </w:r>
      <w:r w:rsidR="00DB3482">
        <w:rPr>
          <w:b/>
          <w:bCs/>
          <w:sz w:val="22"/>
          <w:szCs w:val="22"/>
        </w:rPr>
        <w:t xml:space="preserve"> (3 devant / 3 derrière)</w:t>
      </w:r>
      <w:r w:rsidR="00590C16">
        <w:rPr>
          <w:b/>
          <w:bCs/>
          <w:sz w:val="22"/>
          <w:szCs w:val="22"/>
        </w:rPr>
        <w:br/>
      </w:r>
      <w:r w:rsidR="00590C16" w:rsidRPr="00590C16">
        <w:rPr>
          <w:sz w:val="22"/>
          <w:szCs w:val="22"/>
        </w:rPr>
        <w:t>Nota : en général le pianiste préfère jouer sans retour</w:t>
      </w:r>
    </w:p>
    <w:p w14:paraId="4DE84BBA" w14:textId="77777777" w:rsidR="00AB590E" w:rsidRPr="00C760DF" w:rsidRDefault="00B5205F" w:rsidP="007603A5">
      <w:pPr>
        <w:numPr>
          <w:ilvl w:val="0"/>
          <w:numId w:val="1"/>
        </w:numPr>
        <w:tabs>
          <w:tab w:val="clear" w:pos="720"/>
          <w:tab w:val="num" w:pos="1800"/>
        </w:tabs>
        <w:spacing w:before="100" w:beforeAutospacing="1" w:after="120"/>
        <w:ind w:left="1800"/>
        <w:rPr>
          <w:i/>
        </w:rPr>
      </w:pPr>
      <w:r w:rsidRPr="005B34F9">
        <w:rPr>
          <w:b/>
          <w:bCs/>
          <w:sz w:val="22"/>
          <w:szCs w:val="22"/>
        </w:rPr>
        <w:t xml:space="preserve">Un technicien </w:t>
      </w:r>
      <w:r w:rsidR="00AB590E" w:rsidRPr="005B34F9">
        <w:rPr>
          <w:b/>
          <w:bCs/>
          <w:sz w:val="22"/>
          <w:szCs w:val="22"/>
        </w:rPr>
        <w:t>professionnel</w:t>
      </w:r>
      <w:r w:rsidR="00C760DF">
        <w:t xml:space="preserve"> : </w:t>
      </w:r>
      <w:r w:rsidR="00C760DF">
        <w:br/>
      </w:r>
      <w:r w:rsidR="00C760DF" w:rsidRPr="00C760DF">
        <w:rPr>
          <w:i/>
          <w:sz w:val="22"/>
          <w:szCs w:val="22"/>
        </w:rPr>
        <w:t>Consigne</w:t>
      </w:r>
      <w:r w:rsidR="00C760DF">
        <w:rPr>
          <w:i/>
          <w:sz w:val="22"/>
          <w:szCs w:val="22"/>
        </w:rPr>
        <w:t xml:space="preserve"> pour le son</w:t>
      </w:r>
      <w:r w:rsidR="00C760DF" w:rsidRPr="00C760DF">
        <w:rPr>
          <w:i/>
          <w:sz w:val="22"/>
          <w:szCs w:val="22"/>
        </w:rPr>
        <w:t xml:space="preserve"> : </w:t>
      </w:r>
      <w:r w:rsidR="00416602">
        <w:rPr>
          <w:i/>
          <w:sz w:val="22"/>
          <w:szCs w:val="22"/>
        </w:rPr>
        <w:t>Tous l</w:t>
      </w:r>
      <w:r w:rsidRPr="00C760DF">
        <w:rPr>
          <w:i/>
          <w:sz w:val="22"/>
          <w:szCs w:val="22"/>
        </w:rPr>
        <w:t>es</w:t>
      </w:r>
      <w:r w:rsidR="007603A5" w:rsidRPr="00C760DF">
        <w:rPr>
          <w:i/>
          <w:sz w:val="22"/>
          <w:szCs w:val="22"/>
        </w:rPr>
        <w:t xml:space="preserve"> autres </w:t>
      </w:r>
      <w:r w:rsidRPr="00C760DF">
        <w:rPr>
          <w:i/>
          <w:sz w:val="22"/>
          <w:szCs w:val="22"/>
        </w:rPr>
        <w:t>instruments doiven</w:t>
      </w:r>
      <w:r w:rsidR="00C760DF" w:rsidRPr="00C760DF">
        <w:rPr>
          <w:i/>
          <w:sz w:val="22"/>
          <w:szCs w:val="22"/>
        </w:rPr>
        <w:t>t être à peu près à niveau égal</w:t>
      </w:r>
      <w:r w:rsidR="00416602">
        <w:rPr>
          <w:i/>
          <w:sz w:val="22"/>
          <w:szCs w:val="22"/>
        </w:rPr>
        <w:t>, les solistes légèrement devant. La rythmique reste légèrement derrière</w:t>
      </w:r>
      <w:r w:rsidR="00C760DF" w:rsidRPr="00C760DF">
        <w:rPr>
          <w:i/>
          <w:sz w:val="22"/>
          <w:szCs w:val="22"/>
        </w:rPr>
        <w:t xml:space="preserve"> (gros son basse / batterie devant </w:t>
      </w:r>
      <w:r w:rsidR="00DB3482" w:rsidRPr="00980B28">
        <w:rPr>
          <w:i/>
          <w:sz w:val="22"/>
          <w:szCs w:val="22"/>
          <w:u w:val="single"/>
        </w:rPr>
        <w:t>interdit</w:t>
      </w:r>
      <w:r w:rsidR="00DB3482">
        <w:rPr>
          <w:i/>
          <w:sz w:val="22"/>
          <w:szCs w:val="22"/>
        </w:rPr>
        <w:t xml:space="preserve"> </w:t>
      </w:r>
      <w:r w:rsidR="00C760DF" w:rsidRPr="00C760DF">
        <w:rPr>
          <w:i/>
          <w:sz w:val="22"/>
          <w:szCs w:val="22"/>
        </w:rPr>
        <w:t>!).</w:t>
      </w:r>
      <w:r w:rsidRPr="00C760DF">
        <w:rPr>
          <w:i/>
          <w:sz w:val="22"/>
          <w:szCs w:val="22"/>
        </w:rPr>
        <w:t xml:space="preserve"> </w:t>
      </w:r>
    </w:p>
    <w:p w14:paraId="63ADF94E" w14:textId="77777777" w:rsidR="005C767E" w:rsidRDefault="005C767E" w:rsidP="005C767E">
      <w:pPr>
        <w:spacing w:before="100" w:beforeAutospacing="1" w:after="120"/>
        <w:sectPr w:rsidR="005C767E" w:rsidSect="006C3014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96" w:right="193" w:bottom="1134" w:left="193" w:header="0" w:footer="454" w:gutter="0"/>
          <w:cols w:space="708"/>
          <w:titlePg/>
          <w:docGrid w:linePitch="360"/>
        </w:sectPr>
      </w:pPr>
    </w:p>
    <w:p w14:paraId="24422444" w14:textId="77777777" w:rsidR="005C767E" w:rsidRPr="005C767E" w:rsidRDefault="004D259E" w:rsidP="00760B4D">
      <w:pPr>
        <w:pStyle w:val="Titre3"/>
        <w:ind w:left="-96" w:right="-711"/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6C871EE3" wp14:editId="16B8E37A">
                <wp:simplePos x="0" y="0"/>
                <wp:positionH relativeFrom="column">
                  <wp:posOffset>6903720</wp:posOffset>
                </wp:positionH>
                <wp:positionV relativeFrom="paragraph">
                  <wp:posOffset>162560</wp:posOffset>
                </wp:positionV>
                <wp:extent cx="3086100" cy="342900"/>
                <wp:effectExtent l="0" t="0" r="0" b="0"/>
                <wp:wrapNone/>
                <wp:docPr id="2084016102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86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3A0D74" w14:textId="77777777" w:rsidR="00B5205F" w:rsidRDefault="006708C1">
                            <w:pPr>
                              <w:jc w:val="center"/>
                            </w:pPr>
                            <w:r>
                              <w:t xml:space="preserve">Estrade </w:t>
                            </w:r>
                            <w:r w:rsidR="00D15203">
                              <w:t>6</w:t>
                            </w:r>
                            <w:r>
                              <w:t xml:space="preserve">m x </w:t>
                            </w:r>
                            <w:r w:rsidR="00D15203">
                              <w:t>4m x 0,40m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4" o:spid="_x0000_s1026" type="#_x0000_t202" style="position:absolute;left:0;text-align:left;margin-left:543.6pt;margin-top:12.8pt;width:243pt;height:27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" filled="f" stroked="f">
                <v:path arrowok="t"/>
                <v:textbox inset="0,0,0,0">
                  <w:txbxContent>
                    <w:p w:rsidR="00B5205F" w:rsidRDefault="006708C1">
                      <w:pPr>
                        <w:jc w:val="center"/>
                      </w:pPr>
                      <w:r>
                        <w:t xml:space="preserve">Estrade </w:t>
                      </w:r>
                      <w:r w:rsidR="00D15203">
                        <w:t>6</w:t>
                      </w:r>
                      <w:r>
                        <w:t xml:space="preserve">m x </w:t>
                      </w:r>
                      <w:r w:rsidR="00D15203">
                        <w:t>4m x 0,40m</w:t>
                      </w:r>
                    </w:p>
                  </w:txbxContent>
                </v:textbox>
              </v:shape>
            </w:pict>
          </mc:Fallback>
        </mc:AlternateContent>
      </w:r>
      <w:r w:rsidR="00B5205F">
        <w:t>Plan de scène</w: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DFB8048" wp14:editId="44753681">
                <wp:simplePos x="0" y="0"/>
                <wp:positionH relativeFrom="column">
                  <wp:posOffset>1143000</wp:posOffset>
                </wp:positionH>
                <wp:positionV relativeFrom="paragraph">
                  <wp:posOffset>360680</wp:posOffset>
                </wp:positionV>
                <wp:extent cx="8686800" cy="4914900"/>
                <wp:effectExtent l="12700" t="12700" r="12700" b="12700"/>
                <wp:wrapNone/>
                <wp:docPr id="25300955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686800" cy="491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EBA5F4" id="Rectangle 38" o:spid="_x0000_s1026" style="position:absolute;margin-left:90pt;margin-top:28.4pt;width:684pt;height:387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" strokeweight="2.25pt">
                <v:stroke dashstyle="longDash"/>
                <v:path arrowok="t"/>
              </v:rect>
            </w:pict>
          </mc:Fallback>
        </mc:AlternateContent>
      </w:r>
    </w:p>
    <w:p w14:paraId="18761302" w14:textId="77777777" w:rsidR="00B5205F" w:rsidRDefault="00C00EE7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5FB8BF5D" wp14:editId="4D923E15">
                <wp:simplePos x="0" y="0"/>
                <wp:positionH relativeFrom="column">
                  <wp:posOffset>4316285</wp:posOffset>
                </wp:positionH>
                <wp:positionV relativeFrom="paragraph">
                  <wp:posOffset>179705</wp:posOffset>
                </wp:positionV>
                <wp:extent cx="3363686" cy="2775857"/>
                <wp:effectExtent l="0" t="0" r="1905" b="18415"/>
                <wp:wrapNone/>
                <wp:docPr id="568888382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3686" cy="2775857"/>
                          <a:chOff x="0" y="0"/>
                          <a:chExt cx="3363686" cy="2775857"/>
                        </a:xfrm>
                      </wpg:grpSpPr>
                      <wps:wsp>
                        <wps:cNvPr id="890537725" name="Rectangle 197"/>
                        <wps:cNvSpPr>
                          <a:spLocks/>
                        </wps:cNvSpPr>
                        <wps:spPr bwMode="auto">
                          <a:xfrm>
                            <a:off x="70758" y="223157"/>
                            <a:ext cx="2873828" cy="2552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9981120" name="Object 198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186" y="288471"/>
                            <a:ext cx="2199005" cy="229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50348749" name="Text Box 199"/>
                        <wps:cNvSpPr txBox="1">
                          <a:spLocks/>
                        </wps:cNvSpPr>
                        <wps:spPr bwMode="auto">
                          <a:xfrm>
                            <a:off x="0" y="0"/>
                            <a:ext cx="3363686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CE714A" w14:textId="77777777" w:rsidR="00D15203" w:rsidRDefault="00D15203" w:rsidP="00C00EE7">
                              <w:pPr>
                                <w:jc w:val="center"/>
                              </w:pPr>
                              <w:r>
                                <w:t>Estrade 2m x 2m x 0,40m (</w:t>
                              </w:r>
                              <w:r w:rsidR="005C767E">
                                <w:t>optionnel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4734929" name="Object 200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00" y="2351314"/>
                            <a:ext cx="5715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e 10" o:spid="_x0000_s1027" style="position:absolute;margin-left:339.85pt;margin-top:14.15pt;width:264.85pt;height:218.55pt;z-index:251657216" coordsize="33636,27758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">
                <v:rect id="Rectangle 197" o:spid="_x0000_s1028" style="position:absolute;left:707;top:2231;width:28738;height:255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">
                  <v:stroke dashstyle="dash"/>
                  <v:path arrowok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198" o:spid="_x0000_s1029" type="#_x0000_t75" style="position:absolute;left:5061;top:2884;width:21990;height:229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">
                  <v:stroke dashstyle="dash"/>
                  <v:imagedata r:id="rId14" o:title=""/>
                  <v:path arrowok="t"/>
                  <o:lock v:ext="edit" aspectratio="f"/>
                </v:shape>
                <v:shape id="Text Box 199" o:spid="_x0000_s1030" type="#_x0000_t202" style="position:absolute;width:33636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" filled="f" stroked="f">
                  <v:path arrowok="t"/>
                  <v:textbox inset="0,0,0,0">
                    <w:txbxContent>
                      <w:p w:rsidR="00D15203" w:rsidRDefault="00D15203" w:rsidP="00C00EE7">
                        <w:pPr>
                          <w:jc w:val="center"/>
                        </w:pPr>
                        <w:r>
                          <w:t>Estrade 2m x 2m x 0,40m (</w:t>
                        </w:r>
                        <w:r w:rsidR="005C767E">
                          <w:t>optionnel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Object 200" o:spid="_x0000_s1031" type="#_x0000_t75" style="position:absolute;left:1143;top:23513;width:5715;height:3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">
                  <v:imagedata r:id="rId15" o:title=""/>
                  <v:path arrowok="t"/>
                  <o:lock v:ext="edit" aspectratio="f"/>
                </v:shape>
              </v:group>
            </w:pict>
          </mc:Fallback>
        </mc:AlternateContent>
      </w:r>
    </w:p>
    <w:p w14:paraId="04C3E017" w14:textId="77777777" w:rsidR="00B5205F" w:rsidRDefault="00B5205F"/>
    <w:p w14:paraId="697873D9" w14:textId="77777777" w:rsidR="00B5205F" w:rsidRDefault="00B5205F">
      <w:pPr>
        <w:spacing w:before="100" w:beforeAutospacing="1" w:after="100" w:afterAutospacing="1"/>
      </w:pPr>
      <w:r>
        <w:rPr>
          <w:noProof/>
          <w:sz w:val="20"/>
        </w:rPr>
        <w:t xml:space="preserve">    </w:t>
      </w:r>
      <w:r>
        <w:t xml:space="preserve"> </w:t>
      </w:r>
    </w:p>
    <w:p w14:paraId="4D012D17" w14:textId="77777777" w:rsidR="00B5205F" w:rsidRDefault="0036659F" w:rsidP="003F1C73">
      <w:pPr>
        <w:spacing w:before="100" w:beforeAutospacing="1" w:after="100" w:afterAutospacing="1"/>
      </w:pPr>
      <w:r>
        <w:rPr>
          <w:noProof/>
          <w:sz w:val="20"/>
        </w:rPr>
        <w:drawing>
          <wp:anchor distT="0" distB="0" distL="114300" distR="114300" simplePos="0" relativeHeight="251677183" behindDoc="0" locked="0" layoutInCell="1" allowOverlap="1" wp14:anchorId="7E6489A9" wp14:editId="72021705">
            <wp:simplePos x="0" y="0"/>
            <wp:positionH relativeFrom="column">
              <wp:posOffset>3148965</wp:posOffset>
            </wp:positionH>
            <wp:positionV relativeFrom="paragraph">
              <wp:posOffset>364490</wp:posOffset>
            </wp:positionV>
            <wp:extent cx="1810385" cy="2340610"/>
            <wp:effectExtent l="0" t="0" r="0" b="0"/>
            <wp:wrapNone/>
            <wp:docPr id="635066746" name="Image 12" descr="Une image contenant musique, instrument à archet, instrument de musique, instrument à corde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066746" name="Image 12" descr="Une image contenant musique, instrument à archet, instrument de musique, instrument à cordes&#10;&#10;Le contenu généré par l’IA peut êtr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385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B28">
        <w:rPr>
          <w:noProof/>
          <w:sz w:val="20"/>
        </w:rPr>
        <w:drawing>
          <wp:anchor distT="0" distB="0" distL="114300" distR="114300" simplePos="0" relativeHeight="251676672" behindDoc="0" locked="0" layoutInCell="1" allowOverlap="1" wp14:anchorId="553A19F8" wp14:editId="31032260">
            <wp:simplePos x="0" y="0"/>
            <wp:positionH relativeFrom="column">
              <wp:posOffset>1097537</wp:posOffset>
            </wp:positionH>
            <wp:positionV relativeFrom="paragraph">
              <wp:posOffset>138376</wp:posOffset>
            </wp:positionV>
            <wp:extent cx="2878455" cy="3517900"/>
            <wp:effectExtent l="0" t="0" r="4445" b="0"/>
            <wp:wrapNone/>
            <wp:docPr id="728078423" name="Image 11" descr="Une image contenant musique, instrument de musique, piano, clavie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078423" name="Image 11" descr="Une image contenant musique, instrument de musique, piano, clavier&#10;&#10;Le contenu généré par l’IA peut êtr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455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2B9C5A" w14:textId="77777777" w:rsidR="00B5205F" w:rsidRDefault="00A8289F" w:rsidP="003F1C73">
      <w:pPr>
        <w:spacing w:before="100" w:beforeAutospacing="1" w:after="100" w:afterAutospacing="1"/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604A8A33" wp14:editId="26A4B1C0">
                <wp:simplePos x="0" y="0"/>
                <wp:positionH relativeFrom="column">
                  <wp:posOffset>7360376</wp:posOffset>
                </wp:positionH>
                <wp:positionV relativeFrom="paragraph">
                  <wp:posOffset>189774</wp:posOffset>
                </wp:positionV>
                <wp:extent cx="1191985" cy="1181100"/>
                <wp:effectExtent l="0" t="0" r="1905" b="0"/>
                <wp:wrapNone/>
                <wp:docPr id="143441426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1985" cy="1181100"/>
                          <a:chOff x="0" y="0"/>
                          <a:chExt cx="1191985" cy="1181100"/>
                        </a:xfrm>
                      </wpg:grpSpPr>
                      <pic:pic xmlns:pic="http://schemas.openxmlformats.org/drawingml/2006/picture">
                        <pic:nvPicPr>
                          <pic:cNvPr id="658484217" name="Picture 185"/>
                          <pic:cNvPicPr>
                            <a:picLocks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485" y="81643"/>
                            <a:ext cx="571500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3909700" name="Picture 194"/>
                          <pic:cNvPicPr>
                            <a:picLocks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FFE7216" id="Groupe 7" o:spid="_x0000_s1026" style="position:absolute;margin-left:579.55pt;margin-top:14.95pt;width:93.85pt;height:93pt;z-index:251643904;mso-width-relative:margin" coordsize="11919,11811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">
                <v:shape id="Picture 185" o:spid="_x0000_s1027" type="#_x0000_t75" style="position:absolute;left:6204;top:816;width:5715;height:526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">
                  <v:imagedata r:id="rId20" o:title=""/>
                  <v:path arrowok="t"/>
                  <o:lock v:ext="edit" aspectratio="f"/>
                </v:shape>
                <v:shape id="Picture 194" o:spid="_x0000_s1028" type="#_x0000_t75" style="position:absolute;width:10382;height:118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">
                  <v:imagedata r:id="rId21" o:title=""/>
                  <v:path arrowok="t"/>
                  <o:lock v:ext="edit" aspectratio="f"/>
                </v:shape>
              </v:group>
            </w:pict>
          </mc:Fallback>
        </mc:AlternateContent>
      </w:r>
      <w:r w:rsidR="00B5205F">
        <w:rPr>
          <w:noProof/>
          <w:sz w:val="20"/>
        </w:rPr>
        <w:t xml:space="preserve"> </w:t>
      </w:r>
    </w:p>
    <w:p w14:paraId="411A1019" w14:textId="77777777" w:rsidR="00B5205F" w:rsidRDefault="00B5205F">
      <w:pPr>
        <w:spacing w:before="100" w:beforeAutospacing="1" w:after="100" w:afterAutospacing="1"/>
      </w:pPr>
    </w:p>
    <w:p w14:paraId="1FE85C09" w14:textId="77777777" w:rsidR="00B5205F" w:rsidRDefault="00B5205F">
      <w:pPr>
        <w:spacing w:before="100" w:beforeAutospacing="1" w:after="100" w:afterAutospacing="1"/>
      </w:pPr>
    </w:p>
    <w:p w14:paraId="301F8DA7" w14:textId="77777777" w:rsidR="00B5205F" w:rsidRDefault="0036659F">
      <w:pPr>
        <w:spacing w:before="100" w:beforeAutospacing="1" w:after="100" w:afterAutospacing="1"/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743E9D2" wp14:editId="236DD350">
                <wp:simplePos x="0" y="0"/>
                <wp:positionH relativeFrom="column">
                  <wp:posOffset>3049905</wp:posOffset>
                </wp:positionH>
                <wp:positionV relativeFrom="paragraph">
                  <wp:posOffset>75175</wp:posOffset>
                </wp:positionV>
                <wp:extent cx="1488440" cy="1417320"/>
                <wp:effectExtent l="0" t="0" r="0" b="5080"/>
                <wp:wrapNone/>
                <wp:docPr id="1885674537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8440" cy="1417320"/>
                          <a:chOff x="0" y="922565"/>
                          <a:chExt cx="1488621" cy="1417864"/>
                        </a:xfrm>
                      </wpg:grpSpPr>
                      <pic:pic xmlns:pic="http://schemas.openxmlformats.org/drawingml/2006/picture">
                        <pic:nvPicPr>
                          <pic:cNvPr id="1821282096" name="Object 94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59429"/>
                            <a:ext cx="5715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13076631" name="Picture 192"/>
                          <pic:cNvPicPr>
                            <a:picLocks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921" y="922565"/>
                            <a:ext cx="64770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B0BA55" id="Groupe 9" o:spid="_x0000_s1026" style="position:absolute;margin-left:240.15pt;margin-top:5.9pt;width:117.2pt;height:111.6pt;z-index:251677696;mso-height-relative:margin" coordorigin=",9225" coordsize="14886,14178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94" o:spid="_x0000_s1027" type="#_x0000_t75" style="position:absolute;top:19594;width:5715;height:3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">
                  <v:imagedata r:id="rId23" o:title=""/>
                  <v:path arrowok="t"/>
                  <o:lock v:ext="edit" aspectratio="f"/>
                </v:shape>
                <v:shape id="Picture 192" o:spid="_x0000_s1028" type="#_x0000_t75" style="position:absolute;left:8409;top:9225;width:6477;height:136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">
                  <v:imagedata r:id="rId24" o:title=""/>
                  <v:path arrowok="t"/>
                  <o:lock v:ext="edit" aspectratio="f"/>
                </v:shape>
              </v:group>
            </w:pict>
          </mc:Fallback>
        </mc:AlternateContent>
      </w:r>
      <w:r w:rsidR="009A37DF">
        <w:rPr>
          <w:noProof/>
          <w:sz w:val="20"/>
        </w:rPr>
        <w:object w:dxaOrig="0" w:dyaOrig="0" w14:anchorId="23C59B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2" type="#_x0000_t75" alt="" style="position:absolute;margin-left:679.5pt;margin-top:1.75pt;width:45pt;height:30pt;z-index:251671552;visibility:visible;mso-wrap-edited:f;mso-width-percent:0;mso-height-percent:0;mso-position-horizontal-relative:text;mso-position-vertical-relative:text;mso-width-percent:0;mso-height-percent:0">
            <v:imagedata r:id="rId25" o:title=""/>
          </v:shape>
          <o:OLEObject Type="Embed" ProgID="Word.Picture.8" ShapeID="_x0000_s2052" DrawAspect="Content" ObjectID="_1843983883" r:id="rId26"/>
        </w:object>
      </w:r>
    </w:p>
    <w:p w14:paraId="458A04FA" w14:textId="77777777" w:rsidR="00B5205F" w:rsidRDefault="00A8289F">
      <w:pPr>
        <w:spacing w:before="100" w:beforeAutospacing="1" w:after="100" w:afterAutospacing="1"/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041A1654" wp14:editId="77D73542">
            <wp:simplePos x="0" y="0"/>
            <wp:positionH relativeFrom="column">
              <wp:posOffset>5531633</wp:posOffset>
            </wp:positionH>
            <wp:positionV relativeFrom="paragraph">
              <wp:posOffset>233734</wp:posOffset>
            </wp:positionV>
            <wp:extent cx="2369910" cy="1421946"/>
            <wp:effectExtent l="0" t="0" r="5080" b="635"/>
            <wp:wrapNone/>
            <wp:docPr id="197774324" name="Image 6" descr="Une image contenant musique, xylophone, instrument de musique, vibrapho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74324" name="Image 6" descr="Une image contenant musique, xylophone, instrument de musique, vibraphone&#10;&#10;Le contenu généré par l’IA peut être incorrect.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9910" cy="14219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1CD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30592" behindDoc="0" locked="0" layoutInCell="1" allowOverlap="1" wp14:anchorId="16230D48" wp14:editId="59C130A3">
                <wp:simplePos x="0" y="0"/>
                <wp:positionH relativeFrom="column">
                  <wp:posOffset>4228091</wp:posOffset>
                </wp:positionH>
                <wp:positionV relativeFrom="paragraph">
                  <wp:posOffset>295910</wp:posOffset>
                </wp:positionV>
                <wp:extent cx="996950" cy="1419225"/>
                <wp:effectExtent l="0" t="0" r="0" b="0"/>
                <wp:wrapNone/>
                <wp:docPr id="1598754423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6950" cy="1419225"/>
                          <a:chOff x="3332" y="7452"/>
                          <a:chExt cx="1570" cy="2235"/>
                        </a:xfrm>
                      </wpg:grpSpPr>
                      <pic:pic xmlns:pic="http://schemas.openxmlformats.org/drawingml/2006/picture">
                        <pic:nvPicPr>
                          <pic:cNvPr id="1373329391" name="Object 92"/>
                          <pic:cNvPicPr>
                            <a:picLocks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2" y="9027"/>
                            <a:ext cx="990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g:grpSp>
                        <wpg:cNvPr id="675534782" name="Group 71"/>
                        <wpg:cNvGrpSpPr>
                          <a:grpSpLocks/>
                        </wpg:cNvGrpSpPr>
                        <wpg:grpSpPr bwMode="auto">
                          <a:xfrm>
                            <a:off x="4002" y="7452"/>
                            <a:ext cx="900" cy="1440"/>
                            <a:chOff x="2256" y="6933"/>
                            <a:chExt cx="900" cy="1440"/>
                          </a:xfrm>
                        </wpg:grpSpPr>
                        <pic:pic xmlns:pic="http://schemas.openxmlformats.org/drawingml/2006/picture">
                          <pic:nvPicPr>
                            <pic:cNvPr id="1744724711" name="Picture 45"/>
                            <pic:cNvPicPr>
                              <a:picLocks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56" y="6933"/>
                              <a:ext cx="347" cy="1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6155536" name="Object 56"/>
                            <pic:cNvPicPr>
                              <a:picLocks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56" y="6963"/>
                              <a:ext cx="600" cy="1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1EC30E" id="Group 216" o:spid="_x0000_s1026" style="position:absolute;margin-left:332.9pt;margin-top:23.3pt;width:78.5pt;height:111.75pt;z-index:251630592" coordorigin="3332,7452" coordsize="1570,2235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">
                <v:shape id="Object 92" o:spid="_x0000_s1027" type="#_x0000_t75" style="position:absolute;left:3332;top:9027;width:990;height:6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">
                  <v:imagedata r:id="rId31" o:title=""/>
                  <v:path arrowok="t"/>
                  <o:lock v:ext="edit" aspectratio="f"/>
                </v:shape>
                <v:group id="Group 71" o:spid="_x0000_s1028" style="position:absolute;left:4002;top:7452;width:900;height:1440" coordorigin="2256,6933" coordsize="900,14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">
                  <v:shape id="Picture 45" o:spid="_x0000_s1029" type="#_x0000_t75" style="position:absolute;left:2256;top:6933;width:347;height:14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">
                    <v:imagedata r:id="rId32" o:title=""/>
                    <v:path arrowok="t"/>
                    <o:lock v:ext="edit" aspectratio="f"/>
                  </v:shape>
                  <v:shape id="Object 56" o:spid="_x0000_s1030" type="#_x0000_t75" style="position:absolute;left:2556;top:6963;width:600;height:14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">
                    <v:imagedata r:id="rId33" o:title=""/>
                    <v:path arrowok="t"/>
                    <o:lock v:ext="edit" aspectratio="f"/>
                  </v:shape>
                </v:group>
              </v:group>
            </w:pict>
          </mc:Fallback>
        </mc:AlternateContent>
      </w:r>
    </w:p>
    <w:p w14:paraId="5AEDC555" w14:textId="77777777" w:rsidR="00B5205F" w:rsidRDefault="00A8289F">
      <w:pPr>
        <w:spacing w:before="100" w:beforeAutospacing="1" w:after="100" w:afterAutospacing="1"/>
      </w:pPr>
      <w:r w:rsidRPr="00DB60C3"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6A66E43" wp14:editId="59E0CC04">
                <wp:simplePos x="0" y="0"/>
                <wp:positionH relativeFrom="column">
                  <wp:posOffset>4712984</wp:posOffset>
                </wp:positionH>
                <wp:positionV relativeFrom="paragraph">
                  <wp:posOffset>152056</wp:posOffset>
                </wp:positionV>
                <wp:extent cx="571500" cy="914400"/>
                <wp:effectExtent l="0" t="0" r="0" b="0"/>
                <wp:wrapNone/>
                <wp:docPr id="1763522616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" cy="914400"/>
                          <a:chOff x="2256" y="6933"/>
                          <a:chExt cx="900" cy="1440"/>
                        </a:xfrm>
                      </wpg:grpSpPr>
                      <pic:pic xmlns:pic="http://schemas.openxmlformats.org/drawingml/2006/picture">
                        <pic:nvPicPr>
                          <pic:cNvPr id="1843993103" name="Picture 45"/>
                          <pic:cNvPicPr>
                            <a:picLocks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6" y="6933"/>
                            <a:ext cx="347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2197183" name="Object 56"/>
                          <pic:cNvPicPr>
                            <a:picLocks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6" y="6963"/>
                            <a:ext cx="600" cy="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EF9902" id="Group 71" o:spid="_x0000_s1026" style="position:absolute;margin-left:371.1pt;margin-top:11.95pt;width:45pt;height:1in;z-index:251673600" coordorigin="2256,6933" coordsize="900,1440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">
                <v:shape id="Picture 45" o:spid="_x0000_s1027" type="#_x0000_t75" style="position:absolute;left:2256;top:6933;width:347;height:14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">
                  <v:imagedata r:id="rId35" o:title=""/>
                  <v:path arrowok="t"/>
                  <o:lock v:ext="edit" aspectratio="f"/>
                </v:shape>
                <v:shape id="Object 56" o:spid="_x0000_s1028" type="#_x0000_t75" style="position:absolute;left:2556;top:6963;width:600;height:14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">
                  <v:imagedata r:id="rId36" o:title=""/>
                  <v:path arrowok="t"/>
                  <o:lock v:ext="edit" aspectratio="f"/>
                </v:shape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373C0DE" wp14:editId="6ABAF4D0">
                <wp:simplePos x="0" y="0"/>
                <wp:positionH relativeFrom="column">
                  <wp:posOffset>7842885</wp:posOffset>
                </wp:positionH>
                <wp:positionV relativeFrom="paragraph">
                  <wp:posOffset>65949</wp:posOffset>
                </wp:positionV>
                <wp:extent cx="1927225" cy="1730375"/>
                <wp:effectExtent l="101600" t="393700" r="3175" b="0"/>
                <wp:wrapNone/>
                <wp:docPr id="1656736269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225" cy="1730375"/>
                          <a:chOff x="0" y="0"/>
                          <a:chExt cx="1927225" cy="1730375"/>
                        </a:xfrm>
                      </wpg:grpSpPr>
                      <pic:pic xmlns:pic="http://schemas.openxmlformats.org/drawingml/2006/picture">
                        <pic:nvPicPr>
                          <pic:cNvPr id="235050076" name="Picture 180"/>
                          <pic:cNvPicPr>
                            <a:picLocks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689405" flipH="1">
                            <a:off x="0" y="0"/>
                            <a:ext cx="147574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2185056" name="Picture 219"/>
                          <pic:cNvPicPr>
                            <a:picLocks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7088" y="77788"/>
                            <a:ext cx="64770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8580922" name="Object 95"/>
                          <pic:cNvPicPr>
                            <a:picLocks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725" y="1349375"/>
                            <a:ext cx="5715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2B31C0" id="Groupe 5" o:spid="_x0000_s1026" style="position:absolute;margin-left:617.55pt;margin-top:5.2pt;width:151.75pt;height:136.25pt;z-index:251662336" coordsize="19272,17303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">
                <v:shape id="Picture 180" o:spid="_x0000_s1027" type="#_x0000_t75" style="position:absolute;width:14757;height:9398;rotation:-2937547fd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">
                  <v:imagedata r:id="rId39" o:title=""/>
                  <v:path arrowok="t"/>
                  <o:lock v:ext="edit" aspectratio="f"/>
                </v:shape>
                <v:shape id="Picture 219" o:spid="_x0000_s1028" type="#_x0000_t75" style="position:absolute;left:8270;top:777;width:6477;height:136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">
                  <v:imagedata r:id="rId40" o:title=""/>
                  <v:path arrowok="t"/>
                  <o:lock v:ext="edit" aspectratio="f"/>
                </v:shape>
                <v:shape id="Object 95" o:spid="_x0000_s1029" type="#_x0000_t75" style="position:absolute;left:13557;top:13493;width:5715;height:3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">
                  <v:imagedata r:id="rId41" o:title=""/>
                  <v:path arrowok="t"/>
                  <o:lock v:ext="edit" aspectratio="f"/>
                </v:shape>
              </v:group>
            </w:pict>
          </mc:Fallback>
        </mc:AlternateContent>
      </w:r>
    </w:p>
    <w:p w14:paraId="6EB837E6" w14:textId="77777777" w:rsidR="00B5205F" w:rsidRDefault="00B5205F">
      <w:pPr>
        <w:spacing w:before="100" w:beforeAutospacing="1" w:after="100" w:afterAutospacing="1"/>
      </w:pPr>
    </w:p>
    <w:p w14:paraId="2C457395" w14:textId="77777777" w:rsidR="00B5205F" w:rsidRDefault="00B5205F">
      <w:pPr>
        <w:pStyle w:val="En-tte"/>
        <w:tabs>
          <w:tab w:val="clear" w:pos="4536"/>
          <w:tab w:val="clear" w:pos="9072"/>
        </w:tabs>
        <w:spacing w:before="100" w:beforeAutospacing="1" w:after="100" w:afterAutospacing="1"/>
      </w:pPr>
    </w:p>
    <w:p w14:paraId="7F6FECB9" w14:textId="77777777" w:rsidR="00B5205F" w:rsidRDefault="009A37DF">
      <w:pPr>
        <w:spacing w:before="100" w:beforeAutospacing="1" w:after="100" w:afterAutospacing="1"/>
      </w:pPr>
      <w:r>
        <w:rPr>
          <w:noProof/>
          <w:sz w:val="20"/>
        </w:rPr>
        <w:object w:dxaOrig="0" w:dyaOrig="0" w14:anchorId="0EAC0A69">
          <v:shape id="_x0000_s2051" type="#_x0000_t75" alt="" style="position:absolute;margin-left:304.6pt;margin-top:11.2pt;width:49.5pt;height:33pt;z-index:251680768;visibility:visible;mso-wrap-edited:f;mso-width-percent:0;mso-height-percent:0;mso-width-percent:0;mso-height-percent:0">
            <v:imagedata r:id="rId42" o:title=""/>
          </v:shape>
          <o:OLEObject Type="Embed" ProgID="Word.Picture.8" ShapeID="_x0000_s2051" DrawAspect="Content" ObjectID="_1843983882" r:id="rId43"/>
        </w:object>
      </w:r>
      <w:r>
        <w:rPr>
          <w:noProof/>
          <w:sz w:val="20"/>
        </w:rPr>
        <w:object w:dxaOrig="0" w:dyaOrig="0" w14:anchorId="0CC3671D">
          <v:shape id="_x0000_s2050" type="#_x0000_t75" alt="" style="position:absolute;margin-left:536.9pt;margin-top:20.05pt;width:49.5pt;height:33pt;z-index:251674624;visibility:visible;mso-wrap-edited:f;mso-width-percent:0;mso-height-percent:0;mso-width-percent:0;mso-height-percent:0">
            <v:imagedata r:id="rId42" o:title=""/>
          </v:shape>
          <o:OLEObject Type="Embed" ProgID="Word.Picture.8" ShapeID="_x0000_s2050" DrawAspect="Content" ObjectID="_1843983881" r:id="rId44"/>
        </w:object>
      </w:r>
    </w:p>
    <w:p w14:paraId="03D96DFF" w14:textId="77777777" w:rsidR="00B5205F" w:rsidRDefault="00B5205F">
      <w:pPr>
        <w:pStyle w:val="Normalcentr"/>
        <w:rPr>
          <w:b/>
          <w:bCs/>
          <w:u w:val="single"/>
        </w:rPr>
      </w:pPr>
    </w:p>
    <w:p w14:paraId="475D7B9F" w14:textId="77777777" w:rsidR="00B5205F" w:rsidRDefault="004D259E">
      <w:pPr>
        <w:rPr>
          <w:color w:val="00000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4BF9CEC" wp14:editId="65F3E06D">
                <wp:simplePos x="0" y="0"/>
                <wp:positionH relativeFrom="column">
                  <wp:posOffset>3367405</wp:posOffset>
                </wp:positionH>
                <wp:positionV relativeFrom="paragraph">
                  <wp:posOffset>186055</wp:posOffset>
                </wp:positionV>
                <wp:extent cx="4229100" cy="238125"/>
                <wp:effectExtent l="0" t="0" r="0" b="3175"/>
                <wp:wrapNone/>
                <wp:docPr id="690526057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229100" cy="23812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694A6F" w14:textId="77777777" w:rsidR="00B5205F" w:rsidRDefault="00B5205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  P U B L I C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5" o:spid="_x0000_s1032" type="#_x0000_t202" style="position:absolute;margin-left:265.15pt;margin-top:14.65pt;width:333pt;height:18.7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" fillcolor="silver">
                <v:fill opacity="32896f"/>
                <v:path arrowok="t"/>
                <v:textbox inset="0,1mm,0,1mm">
                  <w:txbxContent>
                    <w:p w:rsidR="00B5205F" w:rsidRDefault="00B5205F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     P U B L I C</w:t>
                      </w:r>
                    </w:p>
                  </w:txbxContent>
                </v:textbox>
              </v:shape>
            </w:pict>
          </mc:Fallback>
        </mc:AlternateContent>
      </w:r>
    </w:p>
    <w:p w14:paraId="685C4E23" w14:textId="77777777" w:rsidR="00B5205F" w:rsidRDefault="00B5205F" w:rsidP="005C767E">
      <w:pPr>
        <w:ind w:left="1080" w:right="900"/>
      </w:pPr>
    </w:p>
    <w:p w14:paraId="382E8A94" w14:textId="77777777" w:rsidR="00B5205F" w:rsidRDefault="00B5205F">
      <w:pPr>
        <w:ind w:right="540"/>
      </w:pPr>
    </w:p>
    <w:sectPr w:rsidR="00B5205F">
      <w:pgSz w:w="16838" w:h="11906" w:orient="landscape" w:code="9"/>
      <w:pgMar w:top="193" w:right="726" w:bottom="193" w:left="96" w:header="0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8D201BD" w14:textId="77777777" w:rsidR="009A37DF" w:rsidRDefault="009A37DF">
      <w:r>
        <w:separator/>
      </w:r>
    </w:p>
    <w:p w14:paraId="7B996D2C" w14:textId="77777777" w:rsidR="009A37DF" w:rsidRDefault="009A37DF"/>
  </w:endnote>
  <w:endnote w:type="continuationSeparator" w:id="0">
    <w:p w14:paraId="7E6CA7B3" w14:textId="77777777" w:rsidR="009A37DF" w:rsidRDefault="009A37DF">
      <w:r>
        <w:continuationSeparator/>
      </w:r>
    </w:p>
    <w:p w14:paraId="296A7E75" w14:textId="77777777" w:rsidR="009A37DF" w:rsidRDefault="009A37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EACA9F8" w14:textId="77777777" w:rsidR="00B5205F" w:rsidRPr="00B371F9" w:rsidRDefault="00D26E67">
    <w:pPr>
      <w:pStyle w:val="Pieddepage"/>
      <w:jc w:val="center"/>
      <w:rPr>
        <w:i/>
      </w:rPr>
    </w:pPr>
    <w:r>
      <w:rPr>
        <w:rFonts w:ascii="Cooper Black" w:hAnsi="Cooper Black"/>
        <w:sz w:val="20"/>
      </w:rPr>
      <w:t>Collectif Nancy Jazz Hot</w:t>
    </w:r>
    <w:r w:rsidR="00760B4D">
      <w:rPr>
        <w:rFonts w:ascii="Cooper Black" w:hAnsi="Cooper Black"/>
        <w:sz w:val="20"/>
      </w:rPr>
      <w:t xml:space="preserve"> </w:t>
    </w:r>
    <w:r w:rsidR="00B5205F">
      <w:rPr>
        <w:sz w:val="20"/>
      </w:rPr>
      <w:t xml:space="preserve">– </w:t>
    </w:r>
    <w:hyperlink r:id="rId1" w:history="1">
      <w:r w:rsidR="00B371F9" w:rsidRPr="002318FC">
        <w:rPr>
          <w:rStyle w:val="Lienhypertexte"/>
          <w:i/>
          <w:iCs/>
          <w:sz w:val="20"/>
        </w:rPr>
        <w:t>nancyjazzhot@orange.fr</w:t>
      </w:r>
    </w:hyperlink>
    <w:r w:rsidR="00B5205F">
      <w:rPr>
        <w:sz w:val="20"/>
      </w:rPr>
      <w:br/>
    </w:r>
    <w:r w:rsidR="00B5205F" w:rsidRPr="00B371F9">
      <w:rPr>
        <w:i/>
        <w:sz w:val="20"/>
      </w:rPr>
      <w:t>Pierre REBOUD – 43, rue Sigisbert Adam – 54000 NANCY – +33 66 333 98 79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1C17018" w14:textId="77777777" w:rsidR="00B5205F" w:rsidRPr="00806E2C" w:rsidRDefault="0066182D" w:rsidP="00806E2C">
    <w:pPr>
      <w:pStyle w:val="Pieddepage"/>
      <w:jc w:val="center"/>
      <w:rPr>
        <w:i/>
      </w:rPr>
    </w:pPr>
    <w:r>
      <w:rPr>
        <w:rFonts w:ascii="Cooper Black" w:hAnsi="Cooper Black"/>
        <w:sz w:val="20"/>
      </w:rPr>
      <w:t>Collectif Nancy Jazz Hot</w:t>
    </w:r>
    <w:r w:rsidR="00C760DF">
      <w:rPr>
        <w:rFonts w:ascii="Cooper Black" w:hAnsi="Cooper Black"/>
        <w:sz w:val="20"/>
      </w:rPr>
      <w:t xml:space="preserve"> </w:t>
    </w:r>
    <w:r w:rsidR="00806E2C">
      <w:rPr>
        <w:sz w:val="20"/>
      </w:rPr>
      <w:t xml:space="preserve">– </w:t>
    </w:r>
    <w:hyperlink r:id="rId1" w:history="1">
      <w:r w:rsidR="00806E2C" w:rsidRPr="002318FC">
        <w:rPr>
          <w:rStyle w:val="Lienhypertexte"/>
          <w:i/>
          <w:iCs/>
          <w:sz w:val="20"/>
        </w:rPr>
        <w:t>nancyjazzhot@orange.fr</w:t>
      </w:r>
    </w:hyperlink>
    <w:r w:rsidR="00806E2C">
      <w:rPr>
        <w:sz w:val="20"/>
      </w:rPr>
      <w:br/>
    </w:r>
    <w:r w:rsidR="00806E2C" w:rsidRPr="00B371F9">
      <w:rPr>
        <w:i/>
        <w:sz w:val="20"/>
      </w:rPr>
      <w:t>Pierre REBOUD – 43, rue Sigisbert Adam – 54000 NANCY – +33 66 333 98 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D8B917B" w14:textId="77777777" w:rsidR="009A37DF" w:rsidRDefault="009A37DF">
      <w:r>
        <w:separator/>
      </w:r>
    </w:p>
    <w:p w14:paraId="0E58E677" w14:textId="77777777" w:rsidR="009A37DF" w:rsidRDefault="009A37DF"/>
  </w:footnote>
  <w:footnote w:type="continuationSeparator" w:id="0">
    <w:p w14:paraId="7EA21D0F" w14:textId="77777777" w:rsidR="009A37DF" w:rsidRDefault="009A37DF">
      <w:r>
        <w:continuationSeparator/>
      </w:r>
    </w:p>
    <w:p w14:paraId="2C41BE76" w14:textId="77777777" w:rsidR="009A37DF" w:rsidRDefault="009A37DF"/>
  </w:footnote>
  <w:footnote w:id="1">
    <w:p w14:paraId="38FA05B4" w14:textId="77777777" w:rsidR="00760B4D" w:rsidRPr="006C3014" w:rsidRDefault="00760B4D" w:rsidP="00760B4D">
      <w:pPr>
        <w:pStyle w:val="Notedebasdepage"/>
        <w:ind w:left="1418"/>
        <w:rPr>
          <w:i/>
        </w:rPr>
      </w:pPr>
      <w:r>
        <w:rPr>
          <w:rStyle w:val="Appelnotedebasdep"/>
        </w:rPr>
        <w:footnoteRef/>
      </w:r>
      <w:r>
        <w:t xml:space="preserve"> </w:t>
      </w:r>
      <w:r w:rsidRPr="006C3014">
        <w:rPr>
          <w:i/>
        </w:rPr>
        <w:t>Cette proposition reste adaptab</w:t>
      </w:r>
      <w:r>
        <w:rPr>
          <w:i/>
        </w:rPr>
        <w:t>le aux moyens dont vous dispose</w:t>
      </w:r>
      <w:r w:rsidRPr="006C3014">
        <w:rPr>
          <w:i/>
        </w:rPr>
        <w:t>z …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7FF9C3D" w14:textId="77777777" w:rsidR="00B5205F" w:rsidRDefault="00B5205F">
    <w:pPr>
      <w:pStyle w:val="En-tte"/>
    </w:pPr>
  </w:p>
  <w:p w14:paraId="0419AE93" w14:textId="77777777" w:rsidR="00B5205F" w:rsidRDefault="00D26E67" w:rsidP="00C760DF">
    <w:pPr>
      <w:pStyle w:val="En-tte"/>
      <w:tabs>
        <w:tab w:val="center" w:pos="5476"/>
        <w:tab w:val="right" w:pos="10953"/>
      </w:tabs>
      <w:jc w:val="right"/>
    </w:pPr>
    <w:r>
      <w:rPr>
        <w:rStyle w:val="Numrodepage"/>
        <w:b/>
        <w:bCs/>
        <w:i/>
        <w:iCs/>
        <w:sz w:val="20"/>
      </w:rPr>
      <w:t>Lâmes d’Hampton</w:t>
    </w:r>
    <w:r w:rsidR="00C760DF">
      <w:rPr>
        <w:rStyle w:val="Numrodepage"/>
        <w:b/>
        <w:bCs/>
        <w:i/>
        <w:iCs/>
        <w:sz w:val="20"/>
      </w:rPr>
      <w:tab/>
    </w:r>
    <w:r w:rsidR="00C760DF">
      <w:rPr>
        <w:rStyle w:val="Numrodepage"/>
        <w:b/>
        <w:bCs/>
        <w:i/>
        <w:iCs/>
        <w:sz w:val="20"/>
      </w:rPr>
      <w:tab/>
    </w:r>
    <w:r w:rsidR="00B5205F">
      <w:rPr>
        <w:rStyle w:val="Numrodepage"/>
        <w:b/>
        <w:bCs/>
        <w:i/>
        <w:iCs/>
        <w:sz w:val="20"/>
      </w:rPr>
      <w:fldChar w:fldCharType="begin"/>
    </w:r>
    <w:r w:rsidR="00B5205F">
      <w:rPr>
        <w:rStyle w:val="Numrodepage"/>
        <w:b/>
        <w:bCs/>
        <w:i/>
        <w:iCs/>
        <w:sz w:val="20"/>
      </w:rPr>
      <w:instrText xml:space="preserve"> PAGE </w:instrText>
    </w:r>
    <w:r w:rsidR="00B5205F">
      <w:rPr>
        <w:rStyle w:val="Numrodepage"/>
        <w:b/>
        <w:bCs/>
        <w:i/>
        <w:iCs/>
        <w:sz w:val="20"/>
      </w:rPr>
      <w:fldChar w:fldCharType="separate"/>
    </w:r>
    <w:r w:rsidR="00E23BF2">
      <w:rPr>
        <w:rStyle w:val="Numrodepage"/>
        <w:b/>
        <w:bCs/>
        <w:i/>
        <w:iCs/>
        <w:noProof/>
        <w:sz w:val="20"/>
      </w:rPr>
      <w:t>2</w:t>
    </w:r>
    <w:r w:rsidR="00B5205F">
      <w:rPr>
        <w:rStyle w:val="Numrodepage"/>
        <w:b/>
        <w:bCs/>
        <w:i/>
        <w:iCs/>
        <w:sz w:val="20"/>
      </w:rPr>
      <w:fldChar w:fldCharType="end"/>
    </w:r>
    <w:r w:rsidR="00B5205F">
      <w:rPr>
        <w:rStyle w:val="Numrodepage"/>
        <w:b/>
        <w:bCs/>
        <w:i/>
        <w:iCs/>
        <w:sz w:val="20"/>
      </w:rPr>
      <w:t>/</w:t>
    </w:r>
    <w:r w:rsidR="00B5205F">
      <w:rPr>
        <w:rStyle w:val="Numrodepage"/>
        <w:b/>
        <w:bCs/>
        <w:i/>
        <w:iCs/>
        <w:sz w:val="20"/>
      </w:rPr>
      <w:fldChar w:fldCharType="begin"/>
    </w:r>
    <w:r w:rsidR="00B5205F">
      <w:rPr>
        <w:rStyle w:val="Numrodepage"/>
        <w:b/>
        <w:bCs/>
        <w:i/>
        <w:iCs/>
        <w:sz w:val="20"/>
      </w:rPr>
      <w:instrText xml:space="preserve"> NUMPAGES </w:instrText>
    </w:r>
    <w:r w:rsidR="00B5205F">
      <w:rPr>
        <w:rStyle w:val="Numrodepage"/>
        <w:b/>
        <w:bCs/>
        <w:i/>
        <w:iCs/>
        <w:sz w:val="20"/>
      </w:rPr>
      <w:fldChar w:fldCharType="separate"/>
    </w:r>
    <w:r w:rsidR="00E23BF2">
      <w:rPr>
        <w:rStyle w:val="Numrodepage"/>
        <w:b/>
        <w:bCs/>
        <w:i/>
        <w:iCs/>
        <w:noProof/>
        <w:sz w:val="20"/>
      </w:rPr>
      <w:t>3</w:t>
    </w:r>
    <w:r w:rsidR="00B5205F">
      <w:rPr>
        <w:rStyle w:val="Numrodepage"/>
        <w:b/>
        <w:bCs/>
        <w:i/>
        <w:iCs/>
        <w:sz w:val="20"/>
      </w:rPr>
      <w:fldChar w:fldCharType="end"/>
    </w:r>
  </w:p>
  <w:p w14:paraId="684AEBC8" w14:textId="77777777" w:rsidR="00B5205F" w:rsidRDefault="00B5205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E54484C" w14:textId="77777777" w:rsidR="00B5205F" w:rsidRDefault="00D12D56" w:rsidP="00760B4D">
    <w:pPr>
      <w:pStyle w:val="Titre3"/>
      <w:ind w:right="-711"/>
    </w:pPr>
    <w:r>
      <w:br/>
    </w:r>
    <w:r w:rsidR="0066182D">
      <w:t>Lâmes d’Hampton</w:t>
    </w:r>
    <w:r w:rsidR="005B34F9">
      <w:t xml:space="preserve"> (</w:t>
    </w:r>
    <w:r w:rsidR="0043433C">
      <w:t>7</w:t>
    </w:r>
    <w:r w:rsidR="005B34F9">
      <w:t>tet)</w:t>
    </w:r>
  </w:p>
  <w:p w14:paraId="12666BAC" w14:textId="77777777" w:rsidR="00B5205F" w:rsidRDefault="00B5205F">
    <w:pPr>
      <w:pStyle w:val="En-tte"/>
      <w:ind w:right="180"/>
      <w:jc w:val="right"/>
      <w:rPr>
        <w:b/>
        <w:bCs/>
        <w:i/>
        <w:iCs/>
        <w:sz w:val="20"/>
      </w:rPr>
    </w:pPr>
    <w:r>
      <w:rPr>
        <w:rStyle w:val="Numrodepage"/>
        <w:b/>
        <w:bCs/>
        <w:i/>
        <w:iCs/>
        <w:sz w:val="20"/>
      </w:rPr>
      <w:fldChar w:fldCharType="begin"/>
    </w:r>
    <w:r>
      <w:rPr>
        <w:rStyle w:val="Numrodepage"/>
        <w:b/>
        <w:bCs/>
        <w:i/>
        <w:iCs/>
        <w:sz w:val="20"/>
      </w:rPr>
      <w:instrText xml:space="preserve"> PAGE </w:instrText>
    </w:r>
    <w:r>
      <w:rPr>
        <w:rStyle w:val="Numrodepage"/>
        <w:b/>
        <w:bCs/>
        <w:i/>
        <w:iCs/>
        <w:sz w:val="20"/>
      </w:rPr>
      <w:fldChar w:fldCharType="separate"/>
    </w:r>
    <w:r w:rsidR="00E23BF2">
      <w:rPr>
        <w:rStyle w:val="Numrodepage"/>
        <w:b/>
        <w:bCs/>
        <w:i/>
        <w:iCs/>
        <w:noProof/>
        <w:sz w:val="20"/>
      </w:rPr>
      <w:t>3</w:t>
    </w:r>
    <w:r>
      <w:rPr>
        <w:rStyle w:val="Numrodepage"/>
        <w:b/>
        <w:bCs/>
        <w:i/>
        <w:iCs/>
        <w:sz w:val="20"/>
      </w:rPr>
      <w:fldChar w:fldCharType="end"/>
    </w:r>
    <w:r>
      <w:rPr>
        <w:rStyle w:val="Numrodepage"/>
        <w:b/>
        <w:bCs/>
        <w:i/>
        <w:iCs/>
        <w:sz w:val="20"/>
      </w:rPr>
      <w:t>/</w:t>
    </w:r>
    <w:r>
      <w:rPr>
        <w:rStyle w:val="Numrodepage"/>
        <w:b/>
        <w:bCs/>
        <w:i/>
        <w:iCs/>
        <w:sz w:val="20"/>
      </w:rPr>
      <w:fldChar w:fldCharType="begin"/>
    </w:r>
    <w:r>
      <w:rPr>
        <w:rStyle w:val="Numrodepage"/>
        <w:b/>
        <w:bCs/>
        <w:i/>
        <w:iCs/>
        <w:sz w:val="20"/>
      </w:rPr>
      <w:instrText xml:space="preserve"> NUMPAGES </w:instrText>
    </w:r>
    <w:r>
      <w:rPr>
        <w:rStyle w:val="Numrodepage"/>
        <w:b/>
        <w:bCs/>
        <w:i/>
        <w:iCs/>
        <w:sz w:val="20"/>
      </w:rPr>
      <w:fldChar w:fldCharType="separate"/>
    </w:r>
    <w:r w:rsidR="00E23BF2">
      <w:rPr>
        <w:rStyle w:val="Numrodepage"/>
        <w:b/>
        <w:bCs/>
        <w:i/>
        <w:iCs/>
        <w:noProof/>
        <w:sz w:val="20"/>
      </w:rPr>
      <w:t>3</w:t>
    </w:r>
    <w:r>
      <w:rPr>
        <w:rStyle w:val="Numrodepage"/>
        <w:b/>
        <w:bCs/>
        <w:i/>
        <w:iCs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9524E88"/>
    <w:multiLevelType w:val="hybridMultilevel"/>
    <w:tmpl w:val="DCD69058"/>
    <w:lvl w:ilvl="0" w:tplc="0B08A4C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9E41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27AF1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6AE490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43C9A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814C9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1544F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0544F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45CC0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852786"/>
    <w:multiLevelType w:val="hybridMultilevel"/>
    <w:tmpl w:val="E174E386"/>
    <w:lvl w:ilvl="0" w:tplc="14D455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39666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8CEA0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80A2D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E6042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90E77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B0CCC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D62FE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06A15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59313A"/>
    <w:multiLevelType w:val="hybridMultilevel"/>
    <w:tmpl w:val="724E7FA8"/>
    <w:lvl w:ilvl="0" w:tplc="AD90F4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E144AC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4CA5F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8CAAC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7B472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EFC22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B68E3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19E7C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5A61B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2A29BB"/>
    <w:multiLevelType w:val="hybridMultilevel"/>
    <w:tmpl w:val="6D0CFBD4"/>
    <w:lvl w:ilvl="0" w:tplc="A50669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D6C4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0D468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59428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F7CF26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39269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70B1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78A4C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104C0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DC11FB"/>
    <w:multiLevelType w:val="hybridMultilevel"/>
    <w:tmpl w:val="1E46CC34"/>
    <w:lvl w:ilvl="0" w:tplc="677ED0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4DAAA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9BAD7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E5009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882C7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241F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96E1F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FCAC97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2DC71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E151EB"/>
    <w:multiLevelType w:val="hybridMultilevel"/>
    <w:tmpl w:val="DB3A0314"/>
    <w:lvl w:ilvl="0" w:tplc="040C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8D017C2"/>
    <w:multiLevelType w:val="hybridMultilevel"/>
    <w:tmpl w:val="2AA2EF2E"/>
    <w:lvl w:ilvl="0" w:tplc="739E0C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13460F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632D4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25ADED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C7041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CA640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F2A26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34945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91690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520FBE"/>
    <w:multiLevelType w:val="hybridMultilevel"/>
    <w:tmpl w:val="F9827888"/>
    <w:lvl w:ilvl="0" w:tplc="F9C6B018"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772971094">
    <w:abstractNumId w:val="0"/>
  </w:num>
  <w:num w:numId="2" w16cid:durableId="54014379">
    <w:abstractNumId w:val="2"/>
  </w:num>
  <w:num w:numId="3" w16cid:durableId="809178066">
    <w:abstractNumId w:val="3"/>
  </w:num>
  <w:num w:numId="4" w16cid:durableId="484931493">
    <w:abstractNumId w:val="6"/>
  </w:num>
  <w:num w:numId="5" w16cid:durableId="1259950468">
    <w:abstractNumId w:val="4"/>
  </w:num>
  <w:num w:numId="6" w16cid:durableId="2092508831">
    <w:abstractNumId w:val="1"/>
  </w:num>
  <w:num w:numId="7" w16cid:durableId="1745953179">
    <w:abstractNumId w:val="7"/>
  </w:num>
  <w:num w:numId="8" w16cid:durableId="1960985700">
    <w:abstractNumId w:val="5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31"/>
  <w:attachedTemplate r:id="rId1"/>
  <w:defaultTabStop w:val="709"/>
  <w:hyphenationZone w:val="425"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9A2"/>
    <w:rsid w:val="00011D6C"/>
    <w:rsid w:val="000734D2"/>
    <w:rsid w:val="00084722"/>
    <w:rsid w:val="00094DCF"/>
    <w:rsid w:val="000C6DAB"/>
    <w:rsid w:val="000D1BAB"/>
    <w:rsid w:val="00100669"/>
    <w:rsid w:val="001344A5"/>
    <w:rsid w:val="00147CE9"/>
    <w:rsid w:val="00163BF1"/>
    <w:rsid w:val="001C762E"/>
    <w:rsid w:val="002671B6"/>
    <w:rsid w:val="0029554D"/>
    <w:rsid w:val="002961CB"/>
    <w:rsid w:val="002B32F7"/>
    <w:rsid w:val="00303948"/>
    <w:rsid w:val="0036659F"/>
    <w:rsid w:val="003D4EDF"/>
    <w:rsid w:val="003F1C73"/>
    <w:rsid w:val="00412922"/>
    <w:rsid w:val="00416602"/>
    <w:rsid w:val="00417DDC"/>
    <w:rsid w:val="0043433C"/>
    <w:rsid w:val="00474119"/>
    <w:rsid w:val="00497417"/>
    <w:rsid w:val="004B19E0"/>
    <w:rsid w:val="004D259E"/>
    <w:rsid w:val="00506C0C"/>
    <w:rsid w:val="00527415"/>
    <w:rsid w:val="00557050"/>
    <w:rsid w:val="005676B1"/>
    <w:rsid w:val="00590C16"/>
    <w:rsid w:val="005B34F9"/>
    <w:rsid w:val="005C767E"/>
    <w:rsid w:val="005D51CD"/>
    <w:rsid w:val="006154EC"/>
    <w:rsid w:val="006229DE"/>
    <w:rsid w:val="00626BC6"/>
    <w:rsid w:val="006365E2"/>
    <w:rsid w:val="0066182D"/>
    <w:rsid w:val="006708C1"/>
    <w:rsid w:val="00683C38"/>
    <w:rsid w:val="006C3014"/>
    <w:rsid w:val="006F4028"/>
    <w:rsid w:val="00744781"/>
    <w:rsid w:val="007603A5"/>
    <w:rsid w:val="00760B4D"/>
    <w:rsid w:val="007D31BC"/>
    <w:rsid w:val="007E21D7"/>
    <w:rsid w:val="007E2F07"/>
    <w:rsid w:val="007E75F0"/>
    <w:rsid w:val="008002C6"/>
    <w:rsid w:val="00806E2C"/>
    <w:rsid w:val="0082194D"/>
    <w:rsid w:val="008E2C5E"/>
    <w:rsid w:val="00903854"/>
    <w:rsid w:val="0092524E"/>
    <w:rsid w:val="00946CCE"/>
    <w:rsid w:val="00980B28"/>
    <w:rsid w:val="009A37DF"/>
    <w:rsid w:val="009B4698"/>
    <w:rsid w:val="00A62F47"/>
    <w:rsid w:val="00A805A7"/>
    <w:rsid w:val="00A81BAA"/>
    <w:rsid w:val="00A8289F"/>
    <w:rsid w:val="00A95705"/>
    <w:rsid w:val="00AB590E"/>
    <w:rsid w:val="00AC177B"/>
    <w:rsid w:val="00AF1E71"/>
    <w:rsid w:val="00AF74F2"/>
    <w:rsid w:val="00B301EB"/>
    <w:rsid w:val="00B329A2"/>
    <w:rsid w:val="00B371F9"/>
    <w:rsid w:val="00B5205F"/>
    <w:rsid w:val="00BA16FB"/>
    <w:rsid w:val="00BC1317"/>
    <w:rsid w:val="00C00EE7"/>
    <w:rsid w:val="00C219E1"/>
    <w:rsid w:val="00C53846"/>
    <w:rsid w:val="00C760DF"/>
    <w:rsid w:val="00D12D56"/>
    <w:rsid w:val="00D15203"/>
    <w:rsid w:val="00D26E67"/>
    <w:rsid w:val="00D800EC"/>
    <w:rsid w:val="00D9236A"/>
    <w:rsid w:val="00D96AED"/>
    <w:rsid w:val="00DA7427"/>
    <w:rsid w:val="00DA7E3C"/>
    <w:rsid w:val="00DB3482"/>
    <w:rsid w:val="00DB60C3"/>
    <w:rsid w:val="00DE750D"/>
    <w:rsid w:val="00DF56E2"/>
    <w:rsid w:val="00DF630B"/>
    <w:rsid w:val="00E23BF2"/>
    <w:rsid w:val="00E3537B"/>
    <w:rsid w:val="00E81713"/>
    <w:rsid w:val="00EA4ED1"/>
    <w:rsid w:val="00ED5E82"/>
    <w:rsid w:val="00F010D2"/>
    <w:rsid w:val="00F1190B"/>
    <w:rsid w:val="00F20DEF"/>
    <w:rsid w:val="00F72E01"/>
    <w:rsid w:val="00F809D6"/>
    <w:rsid w:val="00F82D1E"/>
    <w:rsid w:val="00FB142B"/>
    <w:rsid w:val="00FC6B79"/>
    <w:rsid w:val="00FE203F"/>
    <w:rsid w:val="00FF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4:docId w14:val="360E4E5F"/>
  <w15:chartTrackingRefBased/>
  <w15:docId w15:val="{06D2CE7A-3B9A-7447-8323-95144681D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right="567"/>
    </w:pPr>
    <w:rPr>
      <w:rFonts w:ascii="Verdana" w:hAnsi="Verdana"/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080"/>
      <w:outlineLvl w:val="0"/>
    </w:pPr>
    <w:rPr>
      <w:rFonts w:ascii="Cooper Black" w:eastAsia="Times" w:hAnsi="Cooper Black"/>
      <w:b/>
      <w:color w:val="000000"/>
      <w:sz w:val="28"/>
      <w:szCs w:val="20"/>
    </w:rPr>
  </w:style>
  <w:style w:type="paragraph" w:styleId="Titre2">
    <w:name w:val="heading 2"/>
    <w:basedOn w:val="Normal"/>
    <w:next w:val="Normal"/>
    <w:qFormat/>
    <w:pPr>
      <w:keepNext/>
      <w:ind w:left="1440"/>
      <w:outlineLvl w:val="1"/>
    </w:pPr>
    <w:rPr>
      <w:rFonts w:eastAsia="Times"/>
      <w:b/>
      <w:bCs/>
      <w:szCs w:val="20"/>
      <w:u w:val="single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rFonts w:ascii="Cooper Black" w:hAnsi="Cooper Black"/>
      <w:b/>
      <w:bCs/>
      <w:color w:val="000000"/>
      <w:sz w:val="4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character" w:styleId="Lienhypertexte">
    <w:name w:val="Hyperlink"/>
    <w:semiHidden/>
    <w:rPr>
      <w:color w:val="0000FF"/>
      <w:u w:val="single"/>
    </w:rPr>
  </w:style>
  <w:style w:type="paragraph" w:styleId="Titre">
    <w:name w:val="Title"/>
    <w:basedOn w:val="Normal"/>
    <w:qFormat/>
    <w:pPr>
      <w:jc w:val="center"/>
    </w:pPr>
    <w:rPr>
      <w:rFonts w:eastAsia="Times"/>
      <w:color w:val="000000"/>
      <w:sz w:val="48"/>
      <w:szCs w:val="20"/>
    </w:rPr>
  </w:style>
  <w:style w:type="paragraph" w:customStyle="1" w:styleId="contenu">
    <w:name w:val="contenu"/>
    <w:basedOn w:val="Normal"/>
    <w:pPr>
      <w:spacing w:before="100" w:beforeAutospacing="1" w:after="100" w:afterAutospacing="1"/>
    </w:pPr>
  </w:style>
  <w:style w:type="character" w:styleId="Accentuation">
    <w:name w:val="Emphasis"/>
    <w:qFormat/>
    <w:rPr>
      <w:i/>
      <w:iCs/>
    </w:rPr>
  </w:style>
  <w:style w:type="paragraph" w:styleId="Retraitcorpsdetexte">
    <w:name w:val="Body Text Indent"/>
    <w:basedOn w:val="Normal"/>
    <w:semiHidden/>
    <w:pPr>
      <w:spacing w:before="100" w:beforeAutospacing="1" w:after="100" w:afterAutospacing="1"/>
      <w:ind w:left="360"/>
    </w:pPr>
    <w:rPr>
      <w:rFonts w:eastAsia="Times"/>
      <w:szCs w:val="20"/>
    </w:rPr>
  </w:style>
  <w:style w:type="paragraph" w:styleId="Retraitcorpsdetexte2">
    <w:name w:val="Body Text Indent 2"/>
    <w:basedOn w:val="Normal"/>
    <w:semiHidden/>
    <w:pPr>
      <w:spacing w:before="100" w:beforeAutospacing="1" w:after="100" w:afterAutospacing="1"/>
      <w:ind w:left="360"/>
    </w:pPr>
    <w:rPr>
      <w:rFonts w:eastAsia="Times"/>
      <w:i/>
      <w:iCs/>
      <w:szCs w:val="20"/>
    </w:rPr>
  </w:style>
  <w:style w:type="paragraph" w:styleId="Retraitcorpsdetexte3">
    <w:name w:val="Body Text Indent 3"/>
    <w:basedOn w:val="Normal"/>
    <w:semiHidden/>
    <w:pPr>
      <w:spacing w:before="100" w:beforeAutospacing="1" w:after="100" w:afterAutospacing="1"/>
      <w:ind w:left="1440"/>
    </w:pPr>
  </w:style>
  <w:style w:type="paragraph" w:styleId="Normalcentr">
    <w:name w:val="Block Text"/>
    <w:basedOn w:val="Normal"/>
    <w:semiHidden/>
    <w:pPr>
      <w:spacing w:before="100" w:beforeAutospacing="1" w:after="100" w:afterAutospacing="1"/>
      <w:ind w:left="3780" w:right="540"/>
    </w:p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Numrodepage">
    <w:name w:val="page number"/>
    <w:basedOn w:val="Policepardfaut"/>
    <w:semiHidden/>
  </w:style>
  <w:style w:type="paragraph" w:styleId="Notedebasdepage">
    <w:name w:val="footnote text"/>
    <w:basedOn w:val="Normal"/>
    <w:semiHidden/>
    <w:rPr>
      <w:sz w:val="20"/>
      <w:szCs w:val="20"/>
    </w:rPr>
  </w:style>
  <w:style w:type="character" w:styleId="Appelnotedebasdep">
    <w:name w:val="footnote reference"/>
    <w:semiHidden/>
    <w:rPr>
      <w:vertAlign w:val="superscript"/>
    </w:rPr>
  </w:style>
  <w:style w:type="table" w:styleId="Grilledutableau">
    <w:name w:val="Table Grid"/>
    <w:basedOn w:val="TableauNormal"/>
    <w:uiPriority w:val="39"/>
    <w:rsid w:val="00FB1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E2C5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8E2C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emf"/><Relationship Id="rId18" Type="http://schemas.openxmlformats.org/officeDocument/2006/relationships/image" Target="media/image5.jpeg"/><Relationship Id="rId26" Type="http://schemas.openxmlformats.org/officeDocument/2006/relationships/oleObject" Target="embeddings/oleObject1.bin"/><Relationship Id="rId39" Type="http://schemas.openxmlformats.org/officeDocument/2006/relationships/image" Target="media/image25.png"/><Relationship Id="rId21" Type="http://schemas.openxmlformats.org/officeDocument/2006/relationships/image" Target="media/image10.png"/><Relationship Id="rId34" Type="http://schemas.openxmlformats.org/officeDocument/2006/relationships/image" Target="media/image14.png"/><Relationship Id="rId42" Type="http://schemas.openxmlformats.org/officeDocument/2006/relationships/image" Target="media/image19.w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9.png"/><Relationship Id="rId32" Type="http://schemas.openxmlformats.org/officeDocument/2006/relationships/image" Target="media/image19.png"/><Relationship Id="rId37" Type="http://schemas.openxmlformats.org/officeDocument/2006/relationships/image" Target="media/image15.png"/><Relationship Id="rId40" Type="http://schemas.openxmlformats.org/officeDocument/2006/relationships/image" Target="media/image130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emf"/><Relationship Id="rId36" Type="http://schemas.openxmlformats.org/officeDocument/2006/relationships/image" Target="media/image17.wmf"/><Relationship Id="rId10" Type="http://schemas.openxmlformats.org/officeDocument/2006/relationships/header" Target="header2.xml"/><Relationship Id="rId19" Type="http://schemas.openxmlformats.org/officeDocument/2006/relationships/image" Target="media/image6.png"/><Relationship Id="rId31" Type="http://schemas.openxmlformats.org/officeDocument/2006/relationships/image" Target="media/image18.wmf"/><Relationship Id="rId44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image" Target="media/image7.png"/><Relationship Id="rId27" Type="http://schemas.openxmlformats.org/officeDocument/2006/relationships/image" Target="media/image10.gif"/><Relationship Id="rId30" Type="http://schemas.openxmlformats.org/officeDocument/2006/relationships/image" Target="media/image13.emf"/><Relationship Id="rId35" Type="http://schemas.openxmlformats.org/officeDocument/2006/relationships/image" Target="media/image16.png"/><Relationship Id="rId43" Type="http://schemas.openxmlformats.org/officeDocument/2006/relationships/oleObject" Target="embeddings/oleObject2.bin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image" Target="media/image4.png"/><Relationship Id="rId25" Type="http://schemas.openxmlformats.org/officeDocument/2006/relationships/image" Target="media/image9.wmf"/><Relationship Id="rId33" Type="http://schemas.openxmlformats.org/officeDocument/2006/relationships/image" Target="media/image20.wmf"/><Relationship Id="rId38" Type="http://schemas.openxmlformats.org/officeDocument/2006/relationships/image" Target="media/image16.emf"/><Relationship Id="rId46" Type="http://schemas.openxmlformats.org/officeDocument/2006/relationships/theme" Target="theme/theme1.xml"/><Relationship Id="rId20" Type="http://schemas.openxmlformats.org/officeDocument/2006/relationships/image" Target="media/image9.jpeg"/><Relationship Id="rId41" Type="http://schemas.openxmlformats.org/officeDocument/2006/relationships/image" Target="media/image11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ancyjazzhot@orange.fr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nancyjazzhot@orange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erre\Application%20Data\Microsoft\Mod&#232;les\Document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65E79-34F8-4108-B8FD-D938FF2A3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Settings\Pierre\Application Data\Microsoft\Modèles\Document.dot</Template>
  <TotalTime>31</TotalTime>
  <Pages>3</Pages>
  <Words>608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 ‘grand’ Jazz de la Rue Sigisbert – http://nancyjazzhot</vt:lpstr>
    </vt:vector>
  </TitlesOfParts>
  <Company>IETI Consultants</Company>
  <LinksUpToDate>false</LinksUpToDate>
  <CharactersWithSpaces>3950</CharactersWithSpaces>
  <SharedDoc>false</SharedDoc>
  <HLinks>
    <vt:vector size="12" baseType="variant">
      <vt:variant>
        <vt:i4>3145731</vt:i4>
      </vt:variant>
      <vt:variant>
        <vt:i4>15</vt:i4>
      </vt:variant>
      <vt:variant>
        <vt:i4>0</vt:i4>
      </vt:variant>
      <vt:variant>
        <vt:i4>5</vt:i4>
      </vt:variant>
      <vt:variant>
        <vt:lpwstr>mailto:nancyjazzhot@orange.fr</vt:lpwstr>
      </vt:variant>
      <vt:variant>
        <vt:lpwstr/>
      </vt:variant>
      <vt:variant>
        <vt:i4>3145731</vt:i4>
      </vt:variant>
      <vt:variant>
        <vt:i4>6</vt:i4>
      </vt:variant>
      <vt:variant>
        <vt:i4>0</vt:i4>
      </vt:variant>
      <vt:variant>
        <vt:i4>5</vt:i4>
      </vt:variant>
      <vt:variant>
        <vt:lpwstr>mailto:nancyjazzhot@orange.fr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‘grand’ Jazz de la Rue Sigisbert – http://nancyjazzhot</dc:title>
  <dc:subject/>
  <dc:creator>Pierre REBOUD</dc:creator>
  <cp:keywords/>
  <dc:description/>
  <cp:lastModifiedBy>Pierre REBOUD</cp:lastModifiedBy>
  <cp:revision>8</cp:revision>
  <cp:lastPrinted>2025-12-11T10:23:00Z</cp:lastPrinted>
  <dcterms:created xsi:type="dcterms:W3CDTF">2025-09-02T10:23:00Z</dcterms:created>
  <dcterms:modified xsi:type="dcterms:W3CDTF">2026-06-26T10:58:00Z</dcterms:modified>
</cp:coreProperties>
</file>